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88E" w:rsidRDefault="00F7788E" w:rsidP="00F7788E">
      <w:pPr>
        <w:spacing w:line="240" w:lineRule="auto"/>
        <w:rPr>
          <w:b/>
        </w:rPr>
      </w:pPr>
      <w:bookmarkStart w:id="0" w:name="_GoBack"/>
      <w:bookmarkEnd w:id="0"/>
      <w:r>
        <w:rPr>
          <w:b/>
        </w:rPr>
        <w:t>Additional Files</w:t>
      </w:r>
    </w:p>
    <w:p w:rsidR="00F7788E" w:rsidRDefault="00F7788E" w:rsidP="00F7788E">
      <w:pPr>
        <w:rPr>
          <w:b/>
        </w:rPr>
      </w:pPr>
      <w:r>
        <w:rPr>
          <w:b/>
        </w:rPr>
        <w:t>Additional File 1</w:t>
      </w:r>
    </w:p>
    <w:p w:rsidR="00F7788E" w:rsidRPr="00BD2E61" w:rsidRDefault="00F7788E" w:rsidP="00F7788E">
      <w:pPr>
        <w:spacing w:after="0"/>
        <w:rPr>
          <w:rFonts w:eastAsia="Arial Unicode MS" w:cs="Arial"/>
        </w:rPr>
      </w:pPr>
      <w:r>
        <w:rPr>
          <w:rFonts w:eastAsia="Arial Unicode MS" w:cs="Arial"/>
        </w:rPr>
        <w:t>The s</w:t>
      </w:r>
      <w:r w:rsidRPr="00BD2E61">
        <w:rPr>
          <w:rFonts w:eastAsia="Arial Unicode MS" w:cs="Arial"/>
        </w:rPr>
        <w:t>earch strategy</w:t>
      </w:r>
      <w:r>
        <w:rPr>
          <w:rFonts w:eastAsia="Arial Unicode MS" w:cs="Arial"/>
        </w:rPr>
        <w:t xml:space="preserve"> was conducted on April 3, 2014 in the following databases:</w:t>
      </w:r>
    </w:p>
    <w:p w:rsidR="00F7788E" w:rsidRDefault="00F7788E" w:rsidP="00F7788E">
      <w:pPr>
        <w:spacing w:after="0"/>
        <w:rPr>
          <w:rFonts w:eastAsia="Arial Unicode MS" w:cs="Arial"/>
        </w:rPr>
      </w:pPr>
      <w:proofErr w:type="spellStart"/>
      <w:r w:rsidRPr="00BD2E61">
        <w:rPr>
          <w:rFonts w:eastAsia="Arial Unicode MS" w:cs="Arial"/>
        </w:rPr>
        <w:t>Embase</w:t>
      </w:r>
      <w:proofErr w:type="spellEnd"/>
      <w:r w:rsidRPr="00BD2E61">
        <w:rPr>
          <w:rFonts w:eastAsia="Arial Unicode MS" w:cs="Arial"/>
        </w:rPr>
        <w:t xml:space="preserve"> &lt;1974 to 2014 April 02&gt;</w:t>
      </w:r>
    </w:p>
    <w:p w:rsidR="00F7788E" w:rsidRPr="00BD2E61" w:rsidRDefault="00F7788E" w:rsidP="00F7788E">
      <w:pPr>
        <w:spacing w:after="0"/>
        <w:rPr>
          <w:rFonts w:cs="Arial"/>
        </w:rPr>
      </w:pPr>
      <w:r w:rsidRPr="00BD2E61">
        <w:rPr>
          <w:rFonts w:eastAsia="Arial Unicode MS" w:cs="Arial"/>
        </w:rPr>
        <w:t>Ovid MEDLINE(R) In-Process &amp; Other Non-Indexed Citations and Ovid MEDLINE(R) &lt;1946 to Present&gt;</w:t>
      </w:r>
    </w:p>
    <w:p w:rsidR="00F7788E" w:rsidRDefault="00F7788E" w:rsidP="00F7788E">
      <w:pPr>
        <w:spacing w:after="0"/>
        <w:rPr>
          <w:rFonts w:eastAsia="Arial Unicode MS" w:cs="Arial"/>
        </w:rPr>
      </w:pP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1     chronic kidney </w:t>
      </w:r>
      <w:proofErr w:type="spellStart"/>
      <w:r w:rsidRPr="0090130D">
        <w:rPr>
          <w:rFonts w:eastAsia="Arial Unicode MS" w:cs="Arial"/>
          <w:sz w:val="21"/>
          <w:szCs w:val="21"/>
        </w:rPr>
        <w:t>disease.ab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(45156)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2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Renal Insufficiency, Chronic/ (135216)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3     chronic kidney </w:t>
      </w:r>
      <w:proofErr w:type="spellStart"/>
      <w:r w:rsidRPr="0090130D">
        <w:rPr>
          <w:rFonts w:eastAsia="Arial Unicode MS" w:cs="Arial"/>
          <w:sz w:val="21"/>
          <w:szCs w:val="21"/>
        </w:rPr>
        <w:t>failure.ab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(2062)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4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renal dialysis/ (224440)</w:t>
      </w:r>
    </w:p>
    <w:p w:rsidR="00F7788E" w:rsidRPr="00463D5A" w:rsidRDefault="00F7788E" w:rsidP="00F7788E">
      <w:pPr>
        <w:spacing w:after="0"/>
        <w:rPr>
          <w:rFonts w:eastAsia="Arial Unicode MS" w:cs="Arial"/>
          <w:sz w:val="21"/>
          <w:szCs w:val="21"/>
          <w:lang w:val="en-CA"/>
        </w:rPr>
      </w:pPr>
      <w:r w:rsidRPr="0090130D">
        <w:rPr>
          <w:rFonts w:eastAsia="Arial Unicode MS" w:cs="Arial"/>
          <w:sz w:val="21"/>
          <w:szCs w:val="21"/>
        </w:rPr>
        <w:t>5     (</w:t>
      </w:r>
      <w:proofErr w:type="spellStart"/>
      <w:r w:rsidRPr="0090130D">
        <w:rPr>
          <w:rFonts w:eastAsia="Arial Unicode MS" w:cs="Arial"/>
          <w:sz w:val="21"/>
          <w:szCs w:val="21"/>
        </w:rPr>
        <w:t>hemodialysis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or haemodialysis).</w:t>
      </w:r>
      <w:proofErr w:type="spellStart"/>
      <w:r w:rsidRPr="0090130D">
        <w:rPr>
          <w:rFonts w:eastAsia="Arial Unicode MS" w:cs="Arial"/>
          <w:sz w:val="21"/>
          <w:szCs w:val="21"/>
        </w:rPr>
        <w:t>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 xml:space="preserve">. </w:t>
      </w:r>
      <w:r w:rsidRPr="00463D5A">
        <w:rPr>
          <w:rFonts w:eastAsia="Arial Unicode MS" w:cs="Arial"/>
          <w:sz w:val="21"/>
          <w:szCs w:val="21"/>
          <w:lang w:val="en-CA"/>
        </w:rPr>
        <w:t>(129174)</w:t>
      </w:r>
    </w:p>
    <w:p w:rsidR="00F7788E" w:rsidRPr="00463D5A" w:rsidRDefault="00F7788E" w:rsidP="00F7788E">
      <w:pPr>
        <w:spacing w:after="0"/>
        <w:rPr>
          <w:rFonts w:eastAsia="Arial Unicode MS" w:cs="Arial"/>
          <w:sz w:val="21"/>
          <w:szCs w:val="21"/>
          <w:lang w:val="en-CA"/>
        </w:rPr>
      </w:pPr>
      <w:r w:rsidRPr="00463D5A">
        <w:rPr>
          <w:rFonts w:eastAsia="Arial Unicode MS" w:cs="Arial"/>
          <w:sz w:val="21"/>
          <w:szCs w:val="21"/>
          <w:lang w:val="en-CA"/>
        </w:rPr>
        <w:t xml:space="preserve">6     </w:t>
      </w:r>
      <w:proofErr w:type="spellStart"/>
      <w:r w:rsidRPr="00463D5A">
        <w:rPr>
          <w:rFonts w:eastAsia="Arial Unicode MS" w:cs="Arial"/>
          <w:sz w:val="21"/>
          <w:szCs w:val="21"/>
          <w:lang w:val="en-CA"/>
        </w:rPr>
        <w:t>exp</w:t>
      </w:r>
      <w:proofErr w:type="spellEnd"/>
      <w:r w:rsidRPr="00463D5A">
        <w:rPr>
          <w:rFonts w:eastAsia="Arial Unicode MS" w:cs="Arial"/>
          <w:sz w:val="21"/>
          <w:szCs w:val="21"/>
          <w:lang w:val="en-CA"/>
        </w:rPr>
        <w:t xml:space="preserve"> dialysis/ (70291)</w:t>
      </w:r>
    </w:p>
    <w:p w:rsidR="00F7788E" w:rsidRPr="00463D5A" w:rsidRDefault="00F7788E" w:rsidP="00F7788E">
      <w:pPr>
        <w:spacing w:after="0"/>
        <w:rPr>
          <w:rFonts w:eastAsia="Arial Unicode MS" w:cs="Arial"/>
          <w:sz w:val="21"/>
          <w:szCs w:val="21"/>
          <w:lang w:val="en-CA"/>
        </w:rPr>
      </w:pPr>
      <w:r w:rsidRPr="00463D5A">
        <w:rPr>
          <w:rFonts w:eastAsia="Arial Unicode MS" w:cs="Arial"/>
          <w:sz w:val="21"/>
          <w:szCs w:val="21"/>
          <w:lang w:val="en-CA"/>
        </w:rPr>
        <w:t xml:space="preserve">7     </w:t>
      </w:r>
      <w:proofErr w:type="spellStart"/>
      <w:r w:rsidRPr="00463D5A">
        <w:rPr>
          <w:rFonts w:eastAsia="Arial Unicode MS" w:cs="Arial"/>
          <w:sz w:val="21"/>
          <w:szCs w:val="21"/>
          <w:lang w:val="en-CA"/>
        </w:rPr>
        <w:t>dialysis.ab</w:t>
      </w:r>
      <w:proofErr w:type="gramStart"/>
      <w:r w:rsidRPr="00463D5A">
        <w:rPr>
          <w:rFonts w:eastAsia="Arial Unicode MS" w:cs="Arial"/>
          <w:sz w:val="21"/>
          <w:szCs w:val="21"/>
          <w:lang w:val="en-CA"/>
        </w:rPr>
        <w:t>,ti</w:t>
      </w:r>
      <w:proofErr w:type="spellEnd"/>
      <w:proofErr w:type="gramEnd"/>
      <w:r w:rsidRPr="00463D5A">
        <w:rPr>
          <w:rFonts w:eastAsia="Arial Unicode MS" w:cs="Arial"/>
          <w:sz w:val="21"/>
          <w:szCs w:val="21"/>
          <w:lang w:val="en-CA"/>
        </w:rPr>
        <w:t>. (182799)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     1 or 2 or 3 or 4 or 5 or 6 or 7 (440185)</w:t>
      </w:r>
    </w:p>
    <w:p w:rsidR="00F7788E" w:rsidRPr="003407D9" w:rsidRDefault="00F7788E" w:rsidP="00F7788E">
      <w:pPr>
        <w:spacing w:after="0"/>
        <w:rPr>
          <w:rFonts w:eastAsia="Arial Unicode MS" w:cs="Arial"/>
          <w:sz w:val="21"/>
          <w:szCs w:val="21"/>
          <w:lang w:val="pt-BR"/>
        </w:rPr>
      </w:pPr>
      <w:r w:rsidRPr="003407D9">
        <w:rPr>
          <w:rFonts w:eastAsia="Arial Unicode MS" w:cs="Arial"/>
          <w:sz w:val="21"/>
          <w:szCs w:val="21"/>
          <w:lang w:val="pt-BR"/>
        </w:rPr>
        <w:t>9     cinacalcet.ab,ti. (1727)</w:t>
      </w:r>
    </w:p>
    <w:p w:rsidR="00F7788E" w:rsidRPr="003407D9" w:rsidRDefault="00F7788E" w:rsidP="00F7788E">
      <w:pPr>
        <w:spacing w:after="0"/>
        <w:rPr>
          <w:rFonts w:eastAsia="Arial Unicode MS" w:cs="Arial"/>
          <w:sz w:val="21"/>
          <w:szCs w:val="21"/>
          <w:lang w:val="pt-BR"/>
        </w:rPr>
      </w:pPr>
      <w:r w:rsidRPr="003407D9">
        <w:rPr>
          <w:rFonts w:eastAsia="Arial Unicode MS" w:cs="Arial"/>
          <w:sz w:val="21"/>
          <w:szCs w:val="21"/>
          <w:lang w:val="pt-BR"/>
        </w:rPr>
        <w:t>10     mimpara.ab,ti. (54)</w:t>
      </w:r>
    </w:p>
    <w:p w:rsidR="00F7788E" w:rsidRPr="003407D9" w:rsidRDefault="00F7788E" w:rsidP="00F7788E">
      <w:pPr>
        <w:spacing w:after="0"/>
        <w:rPr>
          <w:rFonts w:eastAsia="Arial Unicode MS" w:cs="Arial"/>
          <w:sz w:val="21"/>
          <w:szCs w:val="21"/>
          <w:lang w:val="pt-BR"/>
        </w:rPr>
      </w:pPr>
      <w:r w:rsidRPr="003407D9">
        <w:rPr>
          <w:rFonts w:eastAsia="Arial Unicode MS" w:cs="Arial"/>
          <w:sz w:val="21"/>
          <w:szCs w:val="21"/>
          <w:lang w:val="pt-BR"/>
        </w:rPr>
        <w:t>11     sensipar.ab,ti. (68)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3407D9">
        <w:rPr>
          <w:rFonts w:eastAsia="Arial Unicode MS" w:cs="Arial"/>
          <w:sz w:val="21"/>
          <w:szCs w:val="21"/>
          <w:lang w:val="pt-BR"/>
        </w:rPr>
        <w:t xml:space="preserve">12     (R586 or R-586 or "R 586").ab,ti. </w:t>
      </w:r>
      <w:r w:rsidRPr="0090130D">
        <w:rPr>
          <w:rFonts w:eastAsia="Arial Unicode MS" w:cs="Arial"/>
          <w:sz w:val="21"/>
          <w:szCs w:val="21"/>
        </w:rPr>
        <w:t>(22)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13     (AMG073 or AMG-073 or "AMG 073").</w:t>
      </w:r>
      <w:proofErr w:type="spellStart"/>
      <w:r w:rsidRPr="0090130D">
        <w:rPr>
          <w:rFonts w:eastAsia="Arial Unicode MS" w:cs="Arial"/>
          <w:sz w:val="21"/>
          <w:szCs w:val="21"/>
        </w:rPr>
        <w:t>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(52)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14     (KRN1493 or KRN-1493 or "KRN 1493").</w:t>
      </w:r>
      <w:proofErr w:type="spellStart"/>
      <w:r w:rsidRPr="0090130D">
        <w:rPr>
          <w:rFonts w:eastAsia="Arial Unicode MS" w:cs="Arial"/>
          <w:sz w:val="21"/>
          <w:szCs w:val="21"/>
        </w:rPr>
        <w:t>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(15)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15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</w:t>
      </w:r>
      <w:proofErr w:type="spellStart"/>
      <w:r w:rsidRPr="0090130D">
        <w:rPr>
          <w:rFonts w:eastAsia="Arial Unicode MS" w:cs="Arial"/>
          <w:sz w:val="21"/>
          <w:szCs w:val="21"/>
        </w:rPr>
        <w:t>calcimimetic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agent/ (814)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16     </w:t>
      </w:r>
      <w:proofErr w:type="spellStart"/>
      <w:r w:rsidRPr="0090130D">
        <w:rPr>
          <w:rFonts w:eastAsia="Arial Unicode MS" w:cs="Arial"/>
          <w:sz w:val="21"/>
          <w:szCs w:val="21"/>
        </w:rPr>
        <w:t>calcimimetic.ab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(1075)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17     9 or 10 or 11 or 12 or 13 or 14 or 15 or 16 (2781)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18     8 and 17 (1505)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19     Epidemiologic studies/ (182487)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20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case control studies/ (732251)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21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cohort studies/ (1493870)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lastRenderedPageBreak/>
        <w:t>22     case control.tw. (166297)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23     (cohort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(194335)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24     cohort analy$.tw.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(8484)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25     (follow up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(82248)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26     (observational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(105668)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27     longitudinal.tw.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(307292)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28     retrospective.tw.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(654751)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29     cross sectional.tw. (366653)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30     cross-sectional studies/ (281568)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31     or/19-30 (3104023)</w:t>
      </w:r>
      <w:proofErr w:type="gramEnd"/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32     randomized controlled trials as topic/ (140765)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33     randomized controlled trial/ (710880)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34     random allocation/ (141376)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35     double blind method/ (239626)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36     single blind method/ (36836)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37     clinical trial/ (1319895)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38     clinical trial, phase i.pt. (13974)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39     clinical trial, phase ii.pt. (22438)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40     clinical trial, phase iii.pt. (8773)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41     clinical trial, phase iv.pt. (915)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42     controlled clinical trial.pt. (88072)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43     randomized controlled trial.pt. (369795)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44     </w:t>
      </w:r>
      <w:proofErr w:type="spellStart"/>
      <w:r w:rsidRPr="0090130D">
        <w:rPr>
          <w:rFonts w:eastAsia="Arial Unicode MS" w:cs="Arial"/>
          <w:sz w:val="21"/>
          <w:szCs w:val="21"/>
        </w:rPr>
        <w:t>multicenter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study.pt.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(169480)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45     clinical trial.pt.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(486086)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46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Clinical Trials as topic/ (375843)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47     or/32-46 (2075178)</w:t>
      </w:r>
      <w:proofErr w:type="gramEnd"/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48     (clinical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trial$).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(489124)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lastRenderedPageBreak/>
        <w:t>49     ((</w:t>
      </w:r>
      <w:proofErr w:type="spellStart"/>
      <w:r w:rsidRPr="0090130D">
        <w:rPr>
          <w:rFonts w:eastAsia="Arial Unicode MS" w:cs="Arial"/>
          <w:sz w:val="21"/>
          <w:szCs w:val="21"/>
        </w:rPr>
        <w:t>singl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$ or </w:t>
      </w:r>
      <w:proofErr w:type="spellStart"/>
      <w:r w:rsidRPr="0090130D">
        <w:rPr>
          <w:rFonts w:eastAsia="Arial Unicode MS" w:cs="Arial"/>
          <w:sz w:val="21"/>
          <w:szCs w:val="21"/>
        </w:rPr>
        <w:t>doubl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$ or </w:t>
      </w:r>
      <w:proofErr w:type="spellStart"/>
      <w:r w:rsidRPr="0090130D">
        <w:rPr>
          <w:rFonts w:eastAsia="Arial Unicode MS" w:cs="Arial"/>
          <w:sz w:val="21"/>
          <w:szCs w:val="21"/>
        </w:rPr>
        <w:t>treb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$ or </w:t>
      </w:r>
      <w:proofErr w:type="spellStart"/>
      <w:r w:rsidRPr="0090130D">
        <w:rPr>
          <w:rFonts w:eastAsia="Arial Unicode MS" w:cs="Arial"/>
          <w:sz w:val="21"/>
          <w:szCs w:val="21"/>
        </w:rPr>
        <w:t>tripl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$)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(blind$3 or mask$3)).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(289175)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50     PLACEBOS/ (281344)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51     placebo$.tw.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(356710)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52     randomly allocated.tw.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(36857)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53     (allocated adj2 random$).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 (42284)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54     or/48-53 (1042578)</w:t>
      </w:r>
      <w:proofErr w:type="gramEnd"/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55     47 or 54 (2483132)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56     case report.tw. (466002)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57     letter/ (1646103)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58     historical article/ (299588)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59     or/56-58 (2395874)</w:t>
      </w:r>
      <w:proofErr w:type="gramEnd"/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60     55 not 59 (2419544)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61     31 or 60 (5167840)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62     18 and 61 (657)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63     62 use </w:t>
      </w:r>
      <w:proofErr w:type="spellStart"/>
      <w:r w:rsidRPr="0090130D">
        <w:rPr>
          <w:rFonts w:eastAsia="Arial Unicode MS" w:cs="Arial"/>
          <w:sz w:val="21"/>
          <w:szCs w:val="21"/>
        </w:rPr>
        <w:t>prmz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(251)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64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chronic kidney disease/ (112005)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65     chronic kidney </w:t>
      </w:r>
      <w:proofErr w:type="spellStart"/>
      <w:r w:rsidRPr="0090130D">
        <w:rPr>
          <w:rFonts w:eastAsia="Arial Unicode MS" w:cs="Arial"/>
          <w:sz w:val="21"/>
          <w:szCs w:val="21"/>
        </w:rPr>
        <w:t>disease.ab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(45156)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66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chronic kidney failure/ (130432)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67     chronic kidney </w:t>
      </w:r>
      <w:proofErr w:type="spellStart"/>
      <w:r w:rsidRPr="0090130D">
        <w:rPr>
          <w:rFonts w:eastAsia="Arial Unicode MS" w:cs="Arial"/>
          <w:sz w:val="21"/>
          <w:szCs w:val="21"/>
        </w:rPr>
        <w:t>failure.ab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(2062)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68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</w:t>
      </w:r>
      <w:proofErr w:type="spellStart"/>
      <w:r w:rsidRPr="0090130D">
        <w:rPr>
          <w:rFonts w:eastAsia="Arial Unicode MS" w:cs="Arial"/>
          <w:sz w:val="21"/>
          <w:szCs w:val="21"/>
        </w:rPr>
        <w:t>hemodialysis</w:t>
      </w:r>
      <w:proofErr w:type="spellEnd"/>
      <w:r w:rsidRPr="0090130D">
        <w:rPr>
          <w:rFonts w:eastAsia="Arial Unicode MS" w:cs="Arial"/>
          <w:sz w:val="21"/>
          <w:szCs w:val="21"/>
        </w:rPr>
        <w:t>/ (163837)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  <w:lang w:val="fr-CA"/>
        </w:rPr>
      </w:pPr>
      <w:r w:rsidRPr="0090130D">
        <w:rPr>
          <w:rFonts w:eastAsia="Arial Unicode MS" w:cs="Arial"/>
          <w:sz w:val="21"/>
          <w:szCs w:val="21"/>
        </w:rPr>
        <w:t>69     (</w:t>
      </w:r>
      <w:proofErr w:type="spellStart"/>
      <w:r w:rsidRPr="0090130D">
        <w:rPr>
          <w:rFonts w:eastAsia="Arial Unicode MS" w:cs="Arial"/>
          <w:sz w:val="21"/>
          <w:szCs w:val="21"/>
        </w:rPr>
        <w:t>hemodialysis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or haemodialysis).</w:t>
      </w:r>
      <w:proofErr w:type="spellStart"/>
      <w:r w:rsidRPr="0090130D">
        <w:rPr>
          <w:rFonts w:eastAsia="Arial Unicode MS" w:cs="Arial"/>
          <w:sz w:val="21"/>
          <w:szCs w:val="21"/>
        </w:rPr>
        <w:t>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 xml:space="preserve">. </w:t>
      </w:r>
      <w:r w:rsidRPr="0090130D">
        <w:rPr>
          <w:rFonts w:eastAsia="Arial Unicode MS" w:cs="Arial"/>
          <w:sz w:val="21"/>
          <w:szCs w:val="21"/>
          <w:lang w:val="fr-CA"/>
        </w:rPr>
        <w:t>(129174)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  <w:lang w:val="fr-CA"/>
        </w:rPr>
      </w:pPr>
      <w:r w:rsidRPr="0090130D">
        <w:rPr>
          <w:rFonts w:eastAsia="Arial Unicode MS" w:cs="Arial"/>
          <w:sz w:val="21"/>
          <w:szCs w:val="21"/>
          <w:lang w:val="fr-CA"/>
        </w:rPr>
        <w:t xml:space="preserve">70     </w:t>
      </w:r>
      <w:proofErr w:type="spellStart"/>
      <w:r w:rsidRPr="0090130D">
        <w:rPr>
          <w:rFonts w:eastAsia="Arial Unicode MS" w:cs="Arial"/>
          <w:sz w:val="21"/>
          <w:szCs w:val="21"/>
          <w:lang w:val="fr-CA"/>
        </w:rPr>
        <w:t>exp</w:t>
      </w:r>
      <w:proofErr w:type="spellEnd"/>
      <w:r w:rsidRPr="0090130D">
        <w:rPr>
          <w:rFonts w:eastAsia="Arial Unicode MS" w:cs="Arial"/>
          <w:sz w:val="21"/>
          <w:szCs w:val="21"/>
          <w:lang w:val="fr-CA"/>
        </w:rPr>
        <w:t xml:space="preserve"> </w:t>
      </w:r>
      <w:proofErr w:type="spellStart"/>
      <w:r w:rsidRPr="0090130D">
        <w:rPr>
          <w:rFonts w:eastAsia="Arial Unicode MS" w:cs="Arial"/>
          <w:sz w:val="21"/>
          <w:szCs w:val="21"/>
          <w:lang w:val="fr-CA"/>
        </w:rPr>
        <w:t>dialysis</w:t>
      </w:r>
      <w:proofErr w:type="spellEnd"/>
      <w:r w:rsidRPr="0090130D">
        <w:rPr>
          <w:rFonts w:eastAsia="Arial Unicode MS" w:cs="Arial"/>
          <w:sz w:val="21"/>
          <w:szCs w:val="21"/>
          <w:lang w:val="fr-CA"/>
        </w:rPr>
        <w:t>/ (70291)</w:t>
      </w:r>
    </w:p>
    <w:p w:rsidR="00F7788E" w:rsidRPr="00463D5A" w:rsidRDefault="00F7788E" w:rsidP="00F7788E">
      <w:pPr>
        <w:spacing w:after="0"/>
        <w:rPr>
          <w:rFonts w:eastAsia="Arial Unicode MS" w:cs="Arial"/>
          <w:sz w:val="21"/>
          <w:szCs w:val="21"/>
          <w:lang w:val="en-CA"/>
        </w:rPr>
      </w:pPr>
      <w:r w:rsidRPr="0090130D">
        <w:rPr>
          <w:rFonts w:eastAsia="Arial Unicode MS" w:cs="Arial"/>
          <w:sz w:val="21"/>
          <w:szCs w:val="21"/>
          <w:lang w:val="fr-CA"/>
        </w:rPr>
        <w:t xml:space="preserve">71     </w:t>
      </w:r>
      <w:proofErr w:type="spellStart"/>
      <w:r w:rsidRPr="0090130D">
        <w:rPr>
          <w:rFonts w:eastAsia="Arial Unicode MS" w:cs="Arial"/>
          <w:sz w:val="21"/>
          <w:szCs w:val="21"/>
          <w:lang w:val="fr-CA"/>
        </w:rPr>
        <w:t>dialysis.ab</w:t>
      </w:r>
      <w:proofErr w:type="gramStart"/>
      <w:r w:rsidRPr="0090130D">
        <w:rPr>
          <w:rFonts w:eastAsia="Arial Unicode MS" w:cs="Arial"/>
          <w:sz w:val="21"/>
          <w:szCs w:val="21"/>
          <w:lang w:val="fr-CA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  <w:lang w:val="fr-CA"/>
        </w:rPr>
        <w:t xml:space="preserve">. </w:t>
      </w:r>
      <w:r w:rsidRPr="00463D5A">
        <w:rPr>
          <w:rFonts w:eastAsia="Arial Unicode MS" w:cs="Arial"/>
          <w:sz w:val="21"/>
          <w:szCs w:val="21"/>
          <w:lang w:val="en-CA"/>
        </w:rPr>
        <w:t>(182799)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72     64 or 65 or 66 or 67 or 68 or 69 or 70 or 71 (429919)</w:t>
      </w:r>
    </w:p>
    <w:p w:rsidR="00F7788E" w:rsidRPr="003407D9" w:rsidRDefault="00F7788E" w:rsidP="00F7788E">
      <w:pPr>
        <w:spacing w:after="0"/>
        <w:rPr>
          <w:rFonts w:eastAsia="Arial Unicode MS" w:cs="Arial"/>
          <w:sz w:val="21"/>
          <w:szCs w:val="21"/>
          <w:lang w:val="pt-BR"/>
        </w:rPr>
      </w:pPr>
      <w:r w:rsidRPr="003407D9">
        <w:rPr>
          <w:rFonts w:eastAsia="Arial Unicode MS" w:cs="Arial"/>
          <w:sz w:val="21"/>
          <w:szCs w:val="21"/>
          <w:lang w:val="pt-BR"/>
        </w:rPr>
        <w:t>73     exp cinacalcet/ (1881)</w:t>
      </w:r>
    </w:p>
    <w:p w:rsidR="00F7788E" w:rsidRPr="003407D9" w:rsidRDefault="00F7788E" w:rsidP="00F7788E">
      <w:pPr>
        <w:spacing w:after="0"/>
        <w:rPr>
          <w:rFonts w:eastAsia="Arial Unicode MS" w:cs="Arial"/>
          <w:sz w:val="21"/>
          <w:szCs w:val="21"/>
          <w:lang w:val="pt-BR"/>
        </w:rPr>
      </w:pPr>
      <w:r w:rsidRPr="003407D9">
        <w:rPr>
          <w:rFonts w:eastAsia="Arial Unicode MS" w:cs="Arial"/>
          <w:sz w:val="21"/>
          <w:szCs w:val="21"/>
          <w:lang w:val="pt-BR"/>
        </w:rPr>
        <w:t>74     cinacalcet.ab,ti. (1727)</w:t>
      </w:r>
    </w:p>
    <w:p w:rsidR="00F7788E" w:rsidRPr="003407D9" w:rsidRDefault="00F7788E" w:rsidP="00F7788E">
      <w:pPr>
        <w:spacing w:after="0"/>
        <w:rPr>
          <w:rFonts w:eastAsia="Arial Unicode MS" w:cs="Arial"/>
          <w:sz w:val="21"/>
          <w:szCs w:val="21"/>
          <w:lang w:val="pt-BR"/>
        </w:rPr>
      </w:pPr>
      <w:r w:rsidRPr="003407D9">
        <w:rPr>
          <w:rFonts w:eastAsia="Arial Unicode MS" w:cs="Arial"/>
          <w:sz w:val="21"/>
          <w:szCs w:val="21"/>
          <w:lang w:val="pt-BR"/>
        </w:rPr>
        <w:t>75     mimpara.ab,ti. (54)</w:t>
      </w:r>
    </w:p>
    <w:p w:rsidR="00F7788E" w:rsidRPr="008E2D08" w:rsidRDefault="00F7788E" w:rsidP="00F7788E">
      <w:pPr>
        <w:spacing w:after="0"/>
        <w:rPr>
          <w:rFonts w:eastAsia="Arial Unicode MS" w:cs="Arial"/>
          <w:sz w:val="21"/>
          <w:szCs w:val="21"/>
          <w:lang w:val="en-CA"/>
        </w:rPr>
      </w:pPr>
      <w:r w:rsidRPr="003407D9">
        <w:rPr>
          <w:rFonts w:eastAsia="Arial Unicode MS" w:cs="Arial"/>
          <w:sz w:val="21"/>
          <w:szCs w:val="21"/>
          <w:lang w:val="pt-BR"/>
        </w:rPr>
        <w:lastRenderedPageBreak/>
        <w:t xml:space="preserve">76     sensipar.ab,ti. </w:t>
      </w:r>
      <w:r w:rsidRPr="008E2D08">
        <w:rPr>
          <w:rFonts w:eastAsia="Arial Unicode MS" w:cs="Arial"/>
          <w:sz w:val="21"/>
          <w:szCs w:val="21"/>
          <w:lang w:val="en-CA"/>
        </w:rPr>
        <w:t>(68)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77     </w:t>
      </w:r>
      <w:proofErr w:type="spellStart"/>
      <w:r w:rsidRPr="0090130D">
        <w:rPr>
          <w:rFonts w:eastAsia="Arial Unicode MS" w:cs="Arial"/>
          <w:sz w:val="21"/>
          <w:szCs w:val="21"/>
        </w:rPr>
        <w:t>exp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</w:t>
      </w:r>
      <w:proofErr w:type="spellStart"/>
      <w:r w:rsidRPr="0090130D">
        <w:rPr>
          <w:rFonts w:eastAsia="Arial Unicode MS" w:cs="Arial"/>
          <w:sz w:val="21"/>
          <w:szCs w:val="21"/>
        </w:rPr>
        <w:t>calcimimetic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agent/ (814)</w:t>
      </w:r>
    </w:p>
    <w:p w:rsidR="00F7788E" w:rsidRPr="00463D5A" w:rsidRDefault="00F7788E" w:rsidP="00F7788E">
      <w:pPr>
        <w:spacing w:after="0"/>
        <w:rPr>
          <w:rFonts w:eastAsia="Arial Unicode MS" w:cs="Arial"/>
          <w:sz w:val="21"/>
          <w:szCs w:val="21"/>
          <w:lang w:val="pt-BR"/>
        </w:rPr>
      </w:pPr>
      <w:r w:rsidRPr="0090130D">
        <w:rPr>
          <w:rFonts w:eastAsia="Arial Unicode MS" w:cs="Arial"/>
          <w:sz w:val="21"/>
          <w:szCs w:val="21"/>
        </w:rPr>
        <w:t xml:space="preserve">78     </w:t>
      </w:r>
      <w:proofErr w:type="spellStart"/>
      <w:r w:rsidRPr="0090130D">
        <w:rPr>
          <w:rFonts w:eastAsia="Arial Unicode MS" w:cs="Arial"/>
          <w:sz w:val="21"/>
          <w:szCs w:val="21"/>
        </w:rPr>
        <w:t>calcimimetic.ab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 xml:space="preserve">. </w:t>
      </w:r>
      <w:r w:rsidRPr="00463D5A">
        <w:rPr>
          <w:rFonts w:eastAsia="Arial Unicode MS" w:cs="Arial"/>
          <w:sz w:val="21"/>
          <w:szCs w:val="21"/>
          <w:lang w:val="pt-BR"/>
        </w:rPr>
        <w:t>(1075)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3407D9">
        <w:rPr>
          <w:rFonts w:eastAsia="Arial Unicode MS" w:cs="Arial"/>
          <w:sz w:val="21"/>
          <w:szCs w:val="21"/>
          <w:lang w:val="pt-BR"/>
        </w:rPr>
        <w:t xml:space="preserve">79     (R586 or R-586 or "R 586").ab,ti. </w:t>
      </w:r>
      <w:r w:rsidRPr="0090130D">
        <w:rPr>
          <w:rFonts w:eastAsia="Arial Unicode MS" w:cs="Arial"/>
          <w:sz w:val="21"/>
          <w:szCs w:val="21"/>
        </w:rPr>
        <w:t>(22)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80     (AMG073 or AMG-073 or "AMG 073").</w:t>
      </w:r>
      <w:proofErr w:type="spellStart"/>
      <w:r w:rsidRPr="0090130D">
        <w:rPr>
          <w:rFonts w:eastAsia="Arial Unicode MS" w:cs="Arial"/>
          <w:sz w:val="21"/>
          <w:szCs w:val="21"/>
        </w:rPr>
        <w:t>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(52)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81     (KRN1493 or KRN-1493 or "KRN 1493").</w:t>
      </w:r>
      <w:proofErr w:type="spellStart"/>
      <w:r w:rsidRPr="0090130D">
        <w:rPr>
          <w:rFonts w:eastAsia="Arial Unicode MS" w:cs="Arial"/>
          <w:sz w:val="21"/>
          <w:szCs w:val="21"/>
        </w:rPr>
        <w:t>ab</w:t>
      </w:r>
      <w:proofErr w:type="gramStart"/>
      <w:r w:rsidRPr="0090130D">
        <w:rPr>
          <w:rFonts w:eastAsia="Arial Unicode MS" w:cs="Arial"/>
          <w:sz w:val="21"/>
          <w:szCs w:val="21"/>
        </w:rPr>
        <w:t>,ti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>. (15)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82     73 or 74 or 75 or 76 or 77 or 78 or 79 or 80 or 81 (3441)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83     72 and 82 (1874)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84     Clinical study/ (99401)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85     Case control study/ (254794)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86     Family study/ (10330)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87     longitudinal study/ (149378)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88     retrospective study/ (820398)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89     prospective study/ (605900)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90     Randomized controlled trials/ (140765)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91     89 not 90 (600252)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92     cohort analysis/ (325873)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93     (cohort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mp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(320588)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94     (case control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(136092)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95     (follow up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(82248)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96     (observational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(105668)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97     (epidemiologic$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(133388)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98     (cross sectional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(study or studies)).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(149965)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99     or/84-88</w:t>
      </w:r>
      <w:proofErr w:type="gramStart"/>
      <w:r w:rsidRPr="0090130D">
        <w:rPr>
          <w:rFonts w:eastAsia="Arial Unicode MS" w:cs="Arial"/>
          <w:sz w:val="21"/>
          <w:szCs w:val="21"/>
        </w:rPr>
        <w:t>,91</w:t>
      </w:r>
      <w:proofErr w:type="gramEnd"/>
      <w:r w:rsidRPr="0090130D">
        <w:rPr>
          <w:rFonts w:eastAsia="Arial Unicode MS" w:cs="Arial"/>
          <w:sz w:val="21"/>
          <w:szCs w:val="21"/>
        </w:rPr>
        <w:t>-98 (2500295)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100     clinical trial/ (1319895)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101     randomized controlled trial/ (710880)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102     Randomization/ (141376)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lastRenderedPageBreak/>
        <w:t>103     single blind procedure/ (18030)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104     double blind procedure/ (114871)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105     crossover procedure/ (38331)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106     placebo/ (248894)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107     </w:t>
      </w:r>
      <w:proofErr w:type="spellStart"/>
      <w:r w:rsidRPr="0090130D">
        <w:rPr>
          <w:rFonts w:eastAsia="Arial Unicode MS" w:cs="Arial"/>
          <w:sz w:val="21"/>
          <w:szCs w:val="21"/>
        </w:rPr>
        <w:t>Randomi</w:t>
      </w:r>
      <w:proofErr w:type="gramStart"/>
      <w:r w:rsidRPr="0090130D">
        <w:rPr>
          <w:rFonts w:eastAsia="Arial Unicode MS" w:cs="Arial"/>
          <w:sz w:val="21"/>
          <w:szCs w:val="21"/>
        </w:rPr>
        <w:t>?ed</w:t>
      </w:r>
      <w:proofErr w:type="spellEnd"/>
      <w:proofErr w:type="gramEnd"/>
      <w:r w:rsidRPr="0090130D">
        <w:rPr>
          <w:rFonts w:eastAsia="Arial Unicode MS" w:cs="Arial"/>
          <w:sz w:val="21"/>
          <w:szCs w:val="21"/>
        </w:rPr>
        <w:t xml:space="preserve"> controlled tiral$.tw. (1)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108     Rct.tw. (21910)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109     random allocation.tw.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(2453)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110     randomly allocated.tw.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(36857)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111     allocated randomly.tw. (3635)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112     (allocated adj2 random).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(1499)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113     single blind$.tw.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(25580)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114     Double blind$.tw. (259708)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 xml:space="preserve">115     ((treble or triple) </w:t>
      </w:r>
      <w:proofErr w:type="spellStart"/>
      <w:r w:rsidRPr="0090130D">
        <w:rPr>
          <w:rFonts w:eastAsia="Arial Unicode MS" w:cs="Arial"/>
          <w:sz w:val="21"/>
          <w:szCs w:val="21"/>
        </w:rPr>
        <w:t>adj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blind$).</w:t>
      </w:r>
      <w:proofErr w:type="spellStart"/>
      <w:r w:rsidRPr="0090130D">
        <w:rPr>
          <w:rFonts w:eastAsia="Arial Unicode MS" w:cs="Arial"/>
          <w:sz w:val="21"/>
          <w:szCs w:val="21"/>
        </w:rPr>
        <w:t>tw</w:t>
      </w:r>
      <w:proofErr w:type="spellEnd"/>
      <w:r w:rsidRPr="0090130D">
        <w:rPr>
          <w:rFonts w:eastAsia="Arial Unicode MS" w:cs="Arial"/>
          <w:sz w:val="21"/>
          <w:szCs w:val="21"/>
        </w:rPr>
        <w:t>.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(698)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116     Placebo$.tw. (356710)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117     Prospective study/ (605900)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118     or/100-117 (2367520)</w:t>
      </w:r>
      <w:proofErr w:type="gramEnd"/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119     Case study/ (1696335)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120     Case report.tw. (466002)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121     Abstract report/ or letter/ (1735634)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proofErr w:type="gramStart"/>
      <w:r w:rsidRPr="0090130D">
        <w:rPr>
          <w:rFonts w:eastAsia="Arial Unicode MS" w:cs="Arial"/>
          <w:sz w:val="21"/>
          <w:szCs w:val="21"/>
        </w:rPr>
        <w:t>122     or/119-121 (3555371)</w:t>
      </w:r>
      <w:proofErr w:type="gramEnd"/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123     118 not 122 (2305986)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124     99 or 123 (4124747)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125     83 and 124 (693)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 xml:space="preserve">126     125 use </w:t>
      </w:r>
      <w:proofErr w:type="spellStart"/>
      <w:r w:rsidRPr="0090130D">
        <w:rPr>
          <w:rFonts w:eastAsia="Arial Unicode MS" w:cs="Arial"/>
          <w:sz w:val="21"/>
          <w:szCs w:val="21"/>
        </w:rPr>
        <w:t>oemezd</w:t>
      </w:r>
      <w:proofErr w:type="spellEnd"/>
      <w:r w:rsidRPr="0090130D">
        <w:rPr>
          <w:rFonts w:eastAsia="Arial Unicode MS" w:cs="Arial"/>
          <w:sz w:val="21"/>
          <w:szCs w:val="21"/>
        </w:rPr>
        <w:t xml:space="preserve"> (502)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127     limit 126 to (conference abstract or conference paper or "conference review" or conference proceeding) [Limit not valid in Ovid MEDLINE(R)</w:t>
      </w:r>
      <w:proofErr w:type="gramStart"/>
      <w:r w:rsidRPr="0090130D">
        <w:rPr>
          <w:rFonts w:eastAsia="Arial Unicode MS" w:cs="Arial"/>
          <w:sz w:val="21"/>
          <w:szCs w:val="21"/>
        </w:rPr>
        <w:t>,Ovid</w:t>
      </w:r>
      <w:proofErr w:type="gramEnd"/>
      <w:r w:rsidRPr="0090130D">
        <w:rPr>
          <w:rFonts w:eastAsia="Arial Unicode MS" w:cs="Arial"/>
          <w:sz w:val="21"/>
          <w:szCs w:val="21"/>
        </w:rPr>
        <w:t xml:space="preserve"> MEDLINE(R) In-Process; records were retained] (70)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lastRenderedPageBreak/>
        <w:t>128     126 not 127 (432)</w:t>
      </w:r>
    </w:p>
    <w:p w:rsidR="00F7788E" w:rsidRPr="0090130D" w:rsidRDefault="00F7788E" w:rsidP="00F7788E">
      <w:pPr>
        <w:spacing w:after="0"/>
        <w:rPr>
          <w:rFonts w:eastAsia="Arial Unicode MS" w:cs="Arial"/>
          <w:sz w:val="21"/>
          <w:szCs w:val="21"/>
        </w:rPr>
      </w:pPr>
      <w:r w:rsidRPr="0090130D">
        <w:rPr>
          <w:rFonts w:eastAsia="Arial Unicode MS" w:cs="Arial"/>
          <w:sz w:val="21"/>
          <w:szCs w:val="21"/>
        </w:rPr>
        <w:t>129     63 or 128 (683)</w:t>
      </w:r>
    </w:p>
    <w:p w:rsidR="002F408B" w:rsidRDefault="00F7788E" w:rsidP="00F7788E">
      <w:pPr>
        <w:spacing w:after="0"/>
      </w:pPr>
      <w:r w:rsidRPr="0090130D">
        <w:rPr>
          <w:rFonts w:eastAsia="Arial Unicode MS" w:cs="Arial"/>
          <w:sz w:val="21"/>
          <w:szCs w:val="21"/>
        </w:rPr>
        <w:t>130     remove duplicates from 129 (516)</w:t>
      </w:r>
    </w:p>
    <w:sectPr w:rsidR="002F408B" w:rsidSect="00F778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5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88E"/>
    <w:rsid w:val="000004A8"/>
    <w:rsid w:val="00003442"/>
    <w:rsid w:val="00004988"/>
    <w:rsid w:val="00005A60"/>
    <w:rsid w:val="00005B41"/>
    <w:rsid w:val="00006887"/>
    <w:rsid w:val="00007806"/>
    <w:rsid w:val="00007C95"/>
    <w:rsid w:val="0001040E"/>
    <w:rsid w:val="00010C60"/>
    <w:rsid w:val="000158A5"/>
    <w:rsid w:val="00015D6F"/>
    <w:rsid w:val="00016397"/>
    <w:rsid w:val="0001688E"/>
    <w:rsid w:val="00017375"/>
    <w:rsid w:val="00017F12"/>
    <w:rsid w:val="00021BD6"/>
    <w:rsid w:val="0002247A"/>
    <w:rsid w:val="000224EC"/>
    <w:rsid w:val="000236BE"/>
    <w:rsid w:val="00024204"/>
    <w:rsid w:val="000252BF"/>
    <w:rsid w:val="00026B00"/>
    <w:rsid w:val="0003014E"/>
    <w:rsid w:val="00030C18"/>
    <w:rsid w:val="000322CE"/>
    <w:rsid w:val="0003255A"/>
    <w:rsid w:val="00033A93"/>
    <w:rsid w:val="00035BC2"/>
    <w:rsid w:val="00036507"/>
    <w:rsid w:val="00036822"/>
    <w:rsid w:val="0004037A"/>
    <w:rsid w:val="00040630"/>
    <w:rsid w:val="000413EB"/>
    <w:rsid w:val="00041F50"/>
    <w:rsid w:val="0004214D"/>
    <w:rsid w:val="00042DF1"/>
    <w:rsid w:val="00044A5E"/>
    <w:rsid w:val="00050C6F"/>
    <w:rsid w:val="000522DF"/>
    <w:rsid w:val="00053163"/>
    <w:rsid w:val="00054B16"/>
    <w:rsid w:val="000563A4"/>
    <w:rsid w:val="00056C57"/>
    <w:rsid w:val="0005737F"/>
    <w:rsid w:val="00061193"/>
    <w:rsid w:val="00062978"/>
    <w:rsid w:val="00062EDE"/>
    <w:rsid w:val="00063B8B"/>
    <w:rsid w:val="00063DF2"/>
    <w:rsid w:val="00064AB2"/>
    <w:rsid w:val="000657B4"/>
    <w:rsid w:val="00065862"/>
    <w:rsid w:val="00065985"/>
    <w:rsid w:val="0006757C"/>
    <w:rsid w:val="00070014"/>
    <w:rsid w:val="00071E3A"/>
    <w:rsid w:val="0007214A"/>
    <w:rsid w:val="000722E4"/>
    <w:rsid w:val="00072912"/>
    <w:rsid w:val="00072EC8"/>
    <w:rsid w:val="0007515D"/>
    <w:rsid w:val="00075997"/>
    <w:rsid w:val="00077767"/>
    <w:rsid w:val="00077DF0"/>
    <w:rsid w:val="0008175A"/>
    <w:rsid w:val="00082DFF"/>
    <w:rsid w:val="00082F9E"/>
    <w:rsid w:val="000837DB"/>
    <w:rsid w:val="00086B38"/>
    <w:rsid w:val="000872D5"/>
    <w:rsid w:val="0009146B"/>
    <w:rsid w:val="00091959"/>
    <w:rsid w:val="00093462"/>
    <w:rsid w:val="00093657"/>
    <w:rsid w:val="00093A3A"/>
    <w:rsid w:val="00094B56"/>
    <w:rsid w:val="00096288"/>
    <w:rsid w:val="00097D3C"/>
    <w:rsid w:val="000A1DFC"/>
    <w:rsid w:val="000A384E"/>
    <w:rsid w:val="000A627E"/>
    <w:rsid w:val="000A679D"/>
    <w:rsid w:val="000A69F5"/>
    <w:rsid w:val="000A771D"/>
    <w:rsid w:val="000B0B1B"/>
    <w:rsid w:val="000B0C3B"/>
    <w:rsid w:val="000B1110"/>
    <w:rsid w:val="000B47ED"/>
    <w:rsid w:val="000B47EE"/>
    <w:rsid w:val="000B4C7A"/>
    <w:rsid w:val="000B5791"/>
    <w:rsid w:val="000B5B24"/>
    <w:rsid w:val="000C1A73"/>
    <w:rsid w:val="000C24A0"/>
    <w:rsid w:val="000C4A2F"/>
    <w:rsid w:val="000C6B52"/>
    <w:rsid w:val="000C6B64"/>
    <w:rsid w:val="000C7B18"/>
    <w:rsid w:val="000D0215"/>
    <w:rsid w:val="000D2203"/>
    <w:rsid w:val="000D291D"/>
    <w:rsid w:val="000D2CC6"/>
    <w:rsid w:val="000D4367"/>
    <w:rsid w:val="000D5898"/>
    <w:rsid w:val="000D5BA5"/>
    <w:rsid w:val="000D68D1"/>
    <w:rsid w:val="000D6E32"/>
    <w:rsid w:val="000D7E86"/>
    <w:rsid w:val="000E005F"/>
    <w:rsid w:val="000E012C"/>
    <w:rsid w:val="000E0826"/>
    <w:rsid w:val="000E0F7F"/>
    <w:rsid w:val="000E17B6"/>
    <w:rsid w:val="000E2257"/>
    <w:rsid w:val="000E35C1"/>
    <w:rsid w:val="000E3A12"/>
    <w:rsid w:val="000E4B1C"/>
    <w:rsid w:val="000E4E77"/>
    <w:rsid w:val="000E5AD6"/>
    <w:rsid w:val="000E7ED6"/>
    <w:rsid w:val="000F004A"/>
    <w:rsid w:val="000F06D5"/>
    <w:rsid w:val="000F69AC"/>
    <w:rsid w:val="00100D98"/>
    <w:rsid w:val="0010151F"/>
    <w:rsid w:val="00103E28"/>
    <w:rsid w:val="00104CEA"/>
    <w:rsid w:val="001051FA"/>
    <w:rsid w:val="00105650"/>
    <w:rsid w:val="0010649E"/>
    <w:rsid w:val="001072BE"/>
    <w:rsid w:val="00107704"/>
    <w:rsid w:val="001077CC"/>
    <w:rsid w:val="00107E56"/>
    <w:rsid w:val="001101AF"/>
    <w:rsid w:val="001109FA"/>
    <w:rsid w:val="00110A85"/>
    <w:rsid w:val="00110B9A"/>
    <w:rsid w:val="00110CC0"/>
    <w:rsid w:val="001118DF"/>
    <w:rsid w:val="00112004"/>
    <w:rsid w:val="00113FD8"/>
    <w:rsid w:val="00114AED"/>
    <w:rsid w:val="00114DAC"/>
    <w:rsid w:val="00116210"/>
    <w:rsid w:val="00116250"/>
    <w:rsid w:val="00116A30"/>
    <w:rsid w:val="00116AA2"/>
    <w:rsid w:val="00117F87"/>
    <w:rsid w:val="00123668"/>
    <w:rsid w:val="001241B8"/>
    <w:rsid w:val="001252A2"/>
    <w:rsid w:val="00126D55"/>
    <w:rsid w:val="00130DCF"/>
    <w:rsid w:val="001312BD"/>
    <w:rsid w:val="00131405"/>
    <w:rsid w:val="00132114"/>
    <w:rsid w:val="0013313E"/>
    <w:rsid w:val="001336ED"/>
    <w:rsid w:val="001339BD"/>
    <w:rsid w:val="001346C1"/>
    <w:rsid w:val="00135474"/>
    <w:rsid w:val="00137DA0"/>
    <w:rsid w:val="00137F75"/>
    <w:rsid w:val="00140236"/>
    <w:rsid w:val="00140262"/>
    <w:rsid w:val="001422AC"/>
    <w:rsid w:val="00142F30"/>
    <w:rsid w:val="001434E5"/>
    <w:rsid w:val="00143DCC"/>
    <w:rsid w:val="00143FC0"/>
    <w:rsid w:val="001456AB"/>
    <w:rsid w:val="00145C69"/>
    <w:rsid w:val="00146B75"/>
    <w:rsid w:val="00153840"/>
    <w:rsid w:val="00153CAE"/>
    <w:rsid w:val="0015416D"/>
    <w:rsid w:val="00154E3A"/>
    <w:rsid w:val="00154F47"/>
    <w:rsid w:val="0015599F"/>
    <w:rsid w:val="00155DC0"/>
    <w:rsid w:val="00160DEA"/>
    <w:rsid w:val="00160FB8"/>
    <w:rsid w:val="00161157"/>
    <w:rsid w:val="00161ADA"/>
    <w:rsid w:val="00162272"/>
    <w:rsid w:val="0016491C"/>
    <w:rsid w:val="00164E4F"/>
    <w:rsid w:val="00165FA4"/>
    <w:rsid w:val="0017035B"/>
    <w:rsid w:val="0017069A"/>
    <w:rsid w:val="00170D05"/>
    <w:rsid w:val="00172D6F"/>
    <w:rsid w:val="001738AE"/>
    <w:rsid w:val="00173BEA"/>
    <w:rsid w:val="0017662B"/>
    <w:rsid w:val="00176945"/>
    <w:rsid w:val="0018011C"/>
    <w:rsid w:val="00181522"/>
    <w:rsid w:val="00181B03"/>
    <w:rsid w:val="00183AE2"/>
    <w:rsid w:val="00183B13"/>
    <w:rsid w:val="00183F25"/>
    <w:rsid w:val="001848D9"/>
    <w:rsid w:val="00184F20"/>
    <w:rsid w:val="001850C0"/>
    <w:rsid w:val="001850E7"/>
    <w:rsid w:val="00185F1A"/>
    <w:rsid w:val="00187492"/>
    <w:rsid w:val="00192230"/>
    <w:rsid w:val="0019239A"/>
    <w:rsid w:val="001925D7"/>
    <w:rsid w:val="00193BC4"/>
    <w:rsid w:val="0019456F"/>
    <w:rsid w:val="0019525A"/>
    <w:rsid w:val="00195C58"/>
    <w:rsid w:val="00196681"/>
    <w:rsid w:val="00196D82"/>
    <w:rsid w:val="001977DA"/>
    <w:rsid w:val="00197E8E"/>
    <w:rsid w:val="001A1DDD"/>
    <w:rsid w:val="001A28CE"/>
    <w:rsid w:val="001A29C0"/>
    <w:rsid w:val="001A459B"/>
    <w:rsid w:val="001A4AF0"/>
    <w:rsid w:val="001A6395"/>
    <w:rsid w:val="001A769E"/>
    <w:rsid w:val="001B1010"/>
    <w:rsid w:val="001B1562"/>
    <w:rsid w:val="001B1827"/>
    <w:rsid w:val="001B1855"/>
    <w:rsid w:val="001B2252"/>
    <w:rsid w:val="001B262D"/>
    <w:rsid w:val="001B2B33"/>
    <w:rsid w:val="001B33A0"/>
    <w:rsid w:val="001B42EC"/>
    <w:rsid w:val="001B64FF"/>
    <w:rsid w:val="001B6F84"/>
    <w:rsid w:val="001C1C38"/>
    <w:rsid w:val="001C2F31"/>
    <w:rsid w:val="001C31F0"/>
    <w:rsid w:val="001C567E"/>
    <w:rsid w:val="001C5DBD"/>
    <w:rsid w:val="001C6157"/>
    <w:rsid w:val="001D02BF"/>
    <w:rsid w:val="001D0921"/>
    <w:rsid w:val="001D0D5B"/>
    <w:rsid w:val="001D183E"/>
    <w:rsid w:val="001D3B0B"/>
    <w:rsid w:val="001D3E96"/>
    <w:rsid w:val="001D46F5"/>
    <w:rsid w:val="001D4777"/>
    <w:rsid w:val="001D55D1"/>
    <w:rsid w:val="001D5BA2"/>
    <w:rsid w:val="001D62EA"/>
    <w:rsid w:val="001D637A"/>
    <w:rsid w:val="001D653D"/>
    <w:rsid w:val="001D6CEA"/>
    <w:rsid w:val="001D6D97"/>
    <w:rsid w:val="001D7941"/>
    <w:rsid w:val="001D7BE5"/>
    <w:rsid w:val="001E0B19"/>
    <w:rsid w:val="001E1A3F"/>
    <w:rsid w:val="001E2FBF"/>
    <w:rsid w:val="001E344F"/>
    <w:rsid w:val="001E405D"/>
    <w:rsid w:val="001E48D4"/>
    <w:rsid w:val="001E5B7A"/>
    <w:rsid w:val="001E6497"/>
    <w:rsid w:val="001E6899"/>
    <w:rsid w:val="001F0943"/>
    <w:rsid w:val="001F12E2"/>
    <w:rsid w:val="001F260F"/>
    <w:rsid w:val="001F2E6A"/>
    <w:rsid w:val="001F2F92"/>
    <w:rsid w:val="001F3645"/>
    <w:rsid w:val="001F3BB2"/>
    <w:rsid w:val="001F3CE6"/>
    <w:rsid w:val="001F4424"/>
    <w:rsid w:val="001F4C01"/>
    <w:rsid w:val="001F67A9"/>
    <w:rsid w:val="001F753B"/>
    <w:rsid w:val="001F77FA"/>
    <w:rsid w:val="00204128"/>
    <w:rsid w:val="002073B5"/>
    <w:rsid w:val="0021327B"/>
    <w:rsid w:val="00213B07"/>
    <w:rsid w:val="0021497B"/>
    <w:rsid w:val="002154BD"/>
    <w:rsid w:val="00215C44"/>
    <w:rsid w:val="00217400"/>
    <w:rsid w:val="0022087A"/>
    <w:rsid w:val="00221842"/>
    <w:rsid w:val="002226AE"/>
    <w:rsid w:val="0022307E"/>
    <w:rsid w:val="00223391"/>
    <w:rsid w:val="0022494E"/>
    <w:rsid w:val="00226310"/>
    <w:rsid w:val="00226656"/>
    <w:rsid w:val="0023049A"/>
    <w:rsid w:val="00230B64"/>
    <w:rsid w:val="00231468"/>
    <w:rsid w:val="00231B20"/>
    <w:rsid w:val="00231CF6"/>
    <w:rsid w:val="002327F4"/>
    <w:rsid w:val="00233743"/>
    <w:rsid w:val="00233B5E"/>
    <w:rsid w:val="00233F4C"/>
    <w:rsid w:val="00234292"/>
    <w:rsid w:val="00234ABB"/>
    <w:rsid w:val="00234B72"/>
    <w:rsid w:val="00236263"/>
    <w:rsid w:val="002372B1"/>
    <w:rsid w:val="00242394"/>
    <w:rsid w:val="002434AB"/>
    <w:rsid w:val="00245989"/>
    <w:rsid w:val="00246A5C"/>
    <w:rsid w:val="00247CB9"/>
    <w:rsid w:val="002502D1"/>
    <w:rsid w:val="002519E8"/>
    <w:rsid w:val="002530CA"/>
    <w:rsid w:val="002541D4"/>
    <w:rsid w:val="002549F7"/>
    <w:rsid w:val="002550D0"/>
    <w:rsid w:val="00255EB8"/>
    <w:rsid w:val="0025778B"/>
    <w:rsid w:val="00257EFC"/>
    <w:rsid w:val="00260AA3"/>
    <w:rsid w:val="00261308"/>
    <w:rsid w:val="002637D5"/>
    <w:rsid w:val="00263B66"/>
    <w:rsid w:val="00266006"/>
    <w:rsid w:val="00267C1F"/>
    <w:rsid w:val="00270729"/>
    <w:rsid w:val="00271386"/>
    <w:rsid w:val="002717DD"/>
    <w:rsid w:val="00272506"/>
    <w:rsid w:val="00272EA5"/>
    <w:rsid w:val="0027375A"/>
    <w:rsid w:val="00274714"/>
    <w:rsid w:val="00276356"/>
    <w:rsid w:val="0028016E"/>
    <w:rsid w:val="002803AD"/>
    <w:rsid w:val="0028170B"/>
    <w:rsid w:val="002817AD"/>
    <w:rsid w:val="002830D1"/>
    <w:rsid w:val="00283E47"/>
    <w:rsid w:val="00286E6E"/>
    <w:rsid w:val="0028793D"/>
    <w:rsid w:val="00291EEF"/>
    <w:rsid w:val="00293E9F"/>
    <w:rsid w:val="0029558E"/>
    <w:rsid w:val="002A00DA"/>
    <w:rsid w:val="002A085A"/>
    <w:rsid w:val="002A3EA2"/>
    <w:rsid w:val="002A51B2"/>
    <w:rsid w:val="002A57D5"/>
    <w:rsid w:val="002A5825"/>
    <w:rsid w:val="002A62E8"/>
    <w:rsid w:val="002A6394"/>
    <w:rsid w:val="002A647A"/>
    <w:rsid w:val="002A6515"/>
    <w:rsid w:val="002A6BFC"/>
    <w:rsid w:val="002A6CF1"/>
    <w:rsid w:val="002A6F01"/>
    <w:rsid w:val="002A7752"/>
    <w:rsid w:val="002B03B5"/>
    <w:rsid w:val="002B0ABE"/>
    <w:rsid w:val="002B1424"/>
    <w:rsid w:val="002B1EB4"/>
    <w:rsid w:val="002B2D40"/>
    <w:rsid w:val="002B3E63"/>
    <w:rsid w:val="002B49DF"/>
    <w:rsid w:val="002B4A49"/>
    <w:rsid w:val="002B57B2"/>
    <w:rsid w:val="002B5B2C"/>
    <w:rsid w:val="002B617B"/>
    <w:rsid w:val="002B689D"/>
    <w:rsid w:val="002B7F83"/>
    <w:rsid w:val="002C12FF"/>
    <w:rsid w:val="002C1D2A"/>
    <w:rsid w:val="002C3AAA"/>
    <w:rsid w:val="002C480C"/>
    <w:rsid w:val="002C6B57"/>
    <w:rsid w:val="002C7575"/>
    <w:rsid w:val="002D0877"/>
    <w:rsid w:val="002D08CA"/>
    <w:rsid w:val="002D0996"/>
    <w:rsid w:val="002D0B0A"/>
    <w:rsid w:val="002D2DC6"/>
    <w:rsid w:val="002D389E"/>
    <w:rsid w:val="002D5186"/>
    <w:rsid w:val="002D57E0"/>
    <w:rsid w:val="002D664A"/>
    <w:rsid w:val="002E1C2A"/>
    <w:rsid w:val="002E2E40"/>
    <w:rsid w:val="002E40F3"/>
    <w:rsid w:val="002E537E"/>
    <w:rsid w:val="002E54EB"/>
    <w:rsid w:val="002E61EE"/>
    <w:rsid w:val="002E6C6C"/>
    <w:rsid w:val="002E6FC7"/>
    <w:rsid w:val="002F06B1"/>
    <w:rsid w:val="002F1329"/>
    <w:rsid w:val="002F284A"/>
    <w:rsid w:val="002F32A1"/>
    <w:rsid w:val="002F408B"/>
    <w:rsid w:val="002F4AC0"/>
    <w:rsid w:val="002F6A49"/>
    <w:rsid w:val="002F7092"/>
    <w:rsid w:val="002F7C08"/>
    <w:rsid w:val="0030010D"/>
    <w:rsid w:val="00300113"/>
    <w:rsid w:val="0030013A"/>
    <w:rsid w:val="0030059E"/>
    <w:rsid w:val="00301518"/>
    <w:rsid w:val="00303A05"/>
    <w:rsid w:val="00304FA6"/>
    <w:rsid w:val="0030511C"/>
    <w:rsid w:val="003065EA"/>
    <w:rsid w:val="00306DEE"/>
    <w:rsid w:val="0031005B"/>
    <w:rsid w:val="00310061"/>
    <w:rsid w:val="003159DE"/>
    <w:rsid w:val="00315B30"/>
    <w:rsid w:val="003160DA"/>
    <w:rsid w:val="00316883"/>
    <w:rsid w:val="00321172"/>
    <w:rsid w:val="0032214A"/>
    <w:rsid w:val="00323C1D"/>
    <w:rsid w:val="003254B6"/>
    <w:rsid w:val="00325B41"/>
    <w:rsid w:val="00326BE9"/>
    <w:rsid w:val="0032749F"/>
    <w:rsid w:val="003305A0"/>
    <w:rsid w:val="003307F6"/>
    <w:rsid w:val="00330FE8"/>
    <w:rsid w:val="0033170B"/>
    <w:rsid w:val="00332044"/>
    <w:rsid w:val="00332A4D"/>
    <w:rsid w:val="003333C5"/>
    <w:rsid w:val="00333864"/>
    <w:rsid w:val="00333E0D"/>
    <w:rsid w:val="0033405B"/>
    <w:rsid w:val="00334758"/>
    <w:rsid w:val="00334AB2"/>
    <w:rsid w:val="0033555F"/>
    <w:rsid w:val="00335755"/>
    <w:rsid w:val="00335781"/>
    <w:rsid w:val="00335EFA"/>
    <w:rsid w:val="003371C0"/>
    <w:rsid w:val="003401C9"/>
    <w:rsid w:val="00340675"/>
    <w:rsid w:val="00341192"/>
    <w:rsid w:val="0034187D"/>
    <w:rsid w:val="00341AA0"/>
    <w:rsid w:val="003432F2"/>
    <w:rsid w:val="00343767"/>
    <w:rsid w:val="0034386D"/>
    <w:rsid w:val="00344454"/>
    <w:rsid w:val="003448CB"/>
    <w:rsid w:val="00346382"/>
    <w:rsid w:val="003467B7"/>
    <w:rsid w:val="00346ED0"/>
    <w:rsid w:val="003476AA"/>
    <w:rsid w:val="003503A3"/>
    <w:rsid w:val="0035049D"/>
    <w:rsid w:val="00352BFB"/>
    <w:rsid w:val="003542F2"/>
    <w:rsid w:val="00354B85"/>
    <w:rsid w:val="003554D0"/>
    <w:rsid w:val="00356309"/>
    <w:rsid w:val="00357290"/>
    <w:rsid w:val="003610CA"/>
    <w:rsid w:val="00362EB6"/>
    <w:rsid w:val="0036409E"/>
    <w:rsid w:val="003721B9"/>
    <w:rsid w:val="00372415"/>
    <w:rsid w:val="0037258E"/>
    <w:rsid w:val="00372917"/>
    <w:rsid w:val="00373E03"/>
    <w:rsid w:val="00377108"/>
    <w:rsid w:val="0038055A"/>
    <w:rsid w:val="00382617"/>
    <w:rsid w:val="003836D9"/>
    <w:rsid w:val="003856B0"/>
    <w:rsid w:val="00386F34"/>
    <w:rsid w:val="00387CAA"/>
    <w:rsid w:val="00392196"/>
    <w:rsid w:val="003925F0"/>
    <w:rsid w:val="0039268C"/>
    <w:rsid w:val="00393420"/>
    <w:rsid w:val="00393E11"/>
    <w:rsid w:val="00394ABF"/>
    <w:rsid w:val="00395061"/>
    <w:rsid w:val="00396127"/>
    <w:rsid w:val="003A2F4A"/>
    <w:rsid w:val="003A685C"/>
    <w:rsid w:val="003A7496"/>
    <w:rsid w:val="003B0F07"/>
    <w:rsid w:val="003B295A"/>
    <w:rsid w:val="003B3168"/>
    <w:rsid w:val="003B3BC0"/>
    <w:rsid w:val="003B4179"/>
    <w:rsid w:val="003B5658"/>
    <w:rsid w:val="003B5C88"/>
    <w:rsid w:val="003B5FF1"/>
    <w:rsid w:val="003B739A"/>
    <w:rsid w:val="003C1E94"/>
    <w:rsid w:val="003C490D"/>
    <w:rsid w:val="003C6879"/>
    <w:rsid w:val="003C7A2F"/>
    <w:rsid w:val="003D025C"/>
    <w:rsid w:val="003D1814"/>
    <w:rsid w:val="003D29A2"/>
    <w:rsid w:val="003D3F11"/>
    <w:rsid w:val="003D526A"/>
    <w:rsid w:val="003D5EF9"/>
    <w:rsid w:val="003D7C61"/>
    <w:rsid w:val="003E0B67"/>
    <w:rsid w:val="003E0FA6"/>
    <w:rsid w:val="003E5229"/>
    <w:rsid w:val="003E5C50"/>
    <w:rsid w:val="003E6265"/>
    <w:rsid w:val="003F0330"/>
    <w:rsid w:val="003F0C24"/>
    <w:rsid w:val="003F20F0"/>
    <w:rsid w:val="003F23C2"/>
    <w:rsid w:val="003F3597"/>
    <w:rsid w:val="003F3ABA"/>
    <w:rsid w:val="00402935"/>
    <w:rsid w:val="00405618"/>
    <w:rsid w:val="00405AEA"/>
    <w:rsid w:val="004066C7"/>
    <w:rsid w:val="00406E20"/>
    <w:rsid w:val="0040745B"/>
    <w:rsid w:val="00407837"/>
    <w:rsid w:val="00410833"/>
    <w:rsid w:val="00410DB4"/>
    <w:rsid w:val="004111C9"/>
    <w:rsid w:val="0041140B"/>
    <w:rsid w:val="00411DEB"/>
    <w:rsid w:val="004131CE"/>
    <w:rsid w:val="00413C74"/>
    <w:rsid w:val="00414F81"/>
    <w:rsid w:val="004215DA"/>
    <w:rsid w:val="00421C64"/>
    <w:rsid w:val="00421EAF"/>
    <w:rsid w:val="004228C1"/>
    <w:rsid w:val="00423199"/>
    <w:rsid w:val="00423701"/>
    <w:rsid w:val="00426C4A"/>
    <w:rsid w:val="0042790A"/>
    <w:rsid w:val="004303A7"/>
    <w:rsid w:val="0043082A"/>
    <w:rsid w:val="0043293C"/>
    <w:rsid w:val="00433EA4"/>
    <w:rsid w:val="004341A0"/>
    <w:rsid w:val="004351D0"/>
    <w:rsid w:val="00435C47"/>
    <w:rsid w:val="00436FFE"/>
    <w:rsid w:val="00440722"/>
    <w:rsid w:val="00440B2F"/>
    <w:rsid w:val="0044183A"/>
    <w:rsid w:val="00441A7D"/>
    <w:rsid w:val="00442B2B"/>
    <w:rsid w:val="00444209"/>
    <w:rsid w:val="0044595E"/>
    <w:rsid w:val="00445CE0"/>
    <w:rsid w:val="00447FAE"/>
    <w:rsid w:val="004501EA"/>
    <w:rsid w:val="00451513"/>
    <w:rsid w:val="00451798"/>
    <w:rsid w:val="00451F5D"/>
    <w:rsid w:val="00453CF7"/>
    <w:rsid w:val="00454998"/>
    <w:rsid w:val="00454B4A"/>
    <w:rsid w:val="00455063"/>
    <w:rsid w:val="00456A44"/>
    <w:rsid w:val="004606E9"/>
    <w:rsid w:val="0046165F"/>
    <w:rsid w:val="0046177A"/>
    <w:rsid w:val="0046291D"/>
    <w:rsid w:val="00463218"/>
    <w:rsid w:val="00463832"/>
    <w:rsid w:val="00465497"/>
    <w:rsid w:val="004656D4"/>
    <w:rsid w:val="004738E1"/>
    <w:rsid w:val="004738F0"/>
    <w:rsid w:val="00474315"/>
    <w:rsid w:val="00474341"/>
    <w:rsid w:val="00474BBA"/>
    <w:rsid w:val="0047615A"/>
    <w:rsid w:val="0047625F"/>
    <w:rsid w:val="0047707B"/>
    <w:rsid w:val="004770BD"/>
    <w:rsid w:val="00481C41"/>
    <w:rsid w:val="00481D9A"/>
    <w:rsid w:val="00483D6D"/>
    <w:rsid w:val="00483E78"/>
    <w:rsid w:val="00485B89"/>
    <w:rsid w:val="00486078"/>
    <w:rsid w:val="004872F7"/>
    <w:rsid w:val="00490F60"/>
    <w:rsid w:val="0049114F"/>
    <w:rsid w:val="00491902"/>
    <w:rsid w:val="00491ABE"/>
    <w:rsid w:val="00491F0C"/>
    <w:rsid w:val="004933C6"/>
    <w:rsid w:val="004959CA"/>
    <w:rsid w:val="00497C86"/>
    <w:rsid w:val="004A0E38"/>
    <w:rsid w:val="004A2C19"/>
    <w:rsid w:val="004A3424"/>
    <w:rsid w:val="004A5613"/>
    <w:rsid w:val="004A5CF5"/>
    <w:rsid w:val="004B0A00"/>
    <w:rsid w:val="004B1A44"/>
    <w:rsid w:val="004B1E37"/>
    <w:rsid w:val="004B1F23"/>
    <w:rsid w:val="004B319F"/>
    <w:rsid w:val="004B508A"/>
    <w:rsid w:val="004B53F8"/>
    <w:rsid w:val="004B6B65"/>
    <w:rsid w:val="004B75EA"/>
    <w:rsid w:val="004C04CB"/>
    <w:rsid w:val="004C057F"/>
    <w:rsid w:val="004C2A47"/>
    <w:rsid w:val="004C4082"/>
    <w:rsid w:val="004C5205"/>
    <w:rsid w:val="004C75E4"/>
    <w:rsid w:val="004D0B0E"/>
    <w:rsid w:val="004D1C4D"/>
    <w:rsid w:val="004D2E08"/>
    <w:rsid w:val="004D34D7"/>
    <w:rsid w:val="004D4223"/>
    <w:rsid w:val="004D48C9"/>
    <w:rsid w:val="004D5714"/>
    <w:rsid w:val="004D6FBB"/>
    <w:rsid w:val="004E0831"/>
    <w:rsid w:val="004E1E0B"/>
    <w:rsid w:val="004E26CC"/>
    <w:rsid w:val="004E3B8E"/>
    <w:rsid w:val="004E5454"/>
    <w:rsid w:val="004E57D8"/>
    <w:rsid w:val="004E5FA8"/>
    <w:rsid w:val="004E635F"/>
    <w:rsid w:val="004E72C1"/>
    <w:rsid w:val="004E7336"/>
    <w:rsid w:val="004E79AD"/>
    <w:rsid w:val="004F00D3"/>
    <w:rsid w:val="004F0B52"/>
    <w:rsid w:val="004F17C1"/>
    <w:rsid w:val="004F1A86"/>
    <w:rsid w:val="004F1DB4"/>
    <w:rsid w:val="004F39C7"/>
    <w:rsid w:val="004F4706"/>
    <w:rsid w:val="004F7068"/>
    <w:rsid w:val="004F7404"/>
    <w:rsid w:val="004F7E7D"/>
    <w:rsid w:val="005018FF"/>
    <w:rsid w:val="005026F8"/>
    <w:rsid w:val="00502ADF"/>
    <w:rsid w:val="00504524"/>
    <w:rsid w:val="00505199"/>
    <w:rsid w:val="00506B16"/>
    <w:rsid w:val="00506BB3"/>
    <w:rsid w:val="00507502"/>
    <w:rsid w:val="00507CE6"/>
    <w:rsid w:val="00510580"/>
    <w:rsid w:val="0051094D"/>
    <w:rsid w:val="00510A5C"/>
    <w:rsid w:val="00510AD3"/>
    <w:rsid w:val="0051136A"/>
    <w:rsid w:val="0051238E"/>
    <w:rsid w:val="00512CAD"/>
    <w:rsid w:val="005139DD"/>
    <w:rsid w:val="00516A5D"/>
    <w:rsid w:val="00516CD0"/>
    <w:rsid w:val="00522332"/>
    <w:rsid w:val="005225F6"/>
    <w:rsid w:val="005228E1"/>
    <w:rsid w:val="00522953"/>
    <w:rsid w:val="005232AA"/>
    <w:rsid w:val="00523750"/>
    <w:rsid w:val="00524E61"/>
    <w:rsid w:val="00525D85"/>
    <w:rsid w:val="00526444"/>
    <w:rsid w:val="00526DE6"/>
    <w:rsid w:val="005275B4"/>
    <w:rsid w:val="0053177C"/>
    <w:rsid w:val="00531966"/>
    <w:rsid w:val="00532129"/>
    <w:rsid w:val="00532B69"/>
    <w:rsid w:val="00534A6A"/>
    <w:rsid w:val="00534DFA"/>
    <w:rsid w:val="00535832"/>
    <w:rsid w:val="0053592D"/>
    <w:rsid w:val="00535E45"/>
    <w:rsid w:val="00536A93"/>
    <w:rsid w:val="00537434"/>
    <w:rsid w:val="00541050"/>
    <w:rsid w:val="0054362E"/>
    <w:rsid w:val="005440A0"/>
    <w:rsid w:val="0054453B"/>
    <w:rsid w:val="00544B74"/>
    <w:rsid w:val="00551D74"/>
    <w:rsid w:val="00552EC3"/>
    <w:rsid w:val="00552ED4"/>
    <w:rsid w:val="00553064"/>
    <w:rsid w:val="00553FCC"/>
    <w:rsid w:val="00555284"/>
    <w:rsid w:val="0055628B"/>
    <w:rsid w:val="00556571"/>
    <w:rsid w:val="00556EC3"/>
    <w:rsid w:val="005578DE"/>
    <w:rsid w:val="00557B1C"/>
    <w:rsid w:val="00561A29"/>
    <w:rsid w:val="00563829"/>
    <w:rsid w:val="00567692"/>
    <w:rsid w:val="00567753"/>
    <w:rsid w:val="0057020A"/>
    <w:rsid w:val="005705FA"/>
    <w:rsid w:val="005712BE"/>
    <w:rsid w:val="00572B13"/>
    <w:rsid w:val="00572BB7"/>
    <w:rsid w:val="00573A94"/>
    <w:rsid w:val="00574AF1"/>
    <w:rsid w:val="00575BC8"/>
    <w:rsid w:val="00577022"/>
    <w:rsid w:val="005774D4"/>
    <w:rsid w:val="00577CF4"/>
    <w:rsid w:val="005803A9"/>
    <w:rsid w:val="005821BF"/>
    <w:rsid w:val="0058353C"/>
    <w:rsid w:val="00584932"/>
    <w:rsid w:val="00585193"/>
    <w:rsid w:val="0058674B"/>
    <w:rsid w:val="0059380C"/>
    <w:rsid w:val="00593B69"/>
    <w:rsid w:val="00596B96"/>
    <w:rsid w:val="005977B8"/>
    <w:rsid w:val="00597E74"/>
    <w:rsid w:val="005A0553"/>
    <w:rsid w:val="005A14CF"/>
    <w:rsid w:val="005A1BA5"/>
    <w:rsid w:val="005A252C"/>
    <w:rsid w:val="005A2BB4"/>
    <w:rsid w:val="005A3FE6"/>
    <w:rsid w:val="005A5AE6"/>
    <w:rsid w:val="005A6402"/>
    <w:rsid w:val="005A6A79"/>
    <w:rsid w:val="005A6CFE"/>
    <w:rsid w:val="005A722D"/>
    <w:rsid w:val="005B10DA"/>
    <w:rsid w:val="005B1107"/>
    <w:rsid w:val="005B29BD"/>
    <w:rsid w:val="005B2D79"/>
    <w:rsid w:val="005B2F69"/>
    <w:rsid w:val="005B341A"/>
    <w:rsid w:val="005B4ED5"/>
    <w:rsid w:val="005B538E"/>
    <w:rsid w:val="005B6442"/>
    <w:rsid w:val="005B6B98"/>
    <w:rsid w:val="005B7416"/>
    <w:rsid w:val="005B775C"/>
    <w:rsid w:val="005C002B"/>
    <w:rsid w:val="005C05E4"/>
    <w:rsid w:val="005C0E9D"/>
    <w:rsid w:val="005C1461"/>
    <w:rsid w:val="005C2736"/>
    <w:rsid w:val="005C27D1"/>
    <w:rsid w:val="005C3775"/>
    <w:rsid w:val="005C3A2C"/>
    <w:rsid w:val="005C3B4B"/>
    <w:rsid w:val="005C40BC"/>
    <w:rsid w:val="005C4A8B"/>
    <w:rsid w:val="005C4E35"/>
    <w:rsid w:val="005C53BB"/>
    <w:rsid w:val="005C58AB"/>
    <w:rsid w:val="005C5E68"/>
    <w:rsid w:val="005C6191"/>
    <w:rsid w:val="005C633D"/>
    <w:rsid w:val="005C6791"/>
    <w:rsid w:val="005C6956"/>
    <w:rsid w:val="005C7056"/>
    <w:rsid w:val="005C7DBD"/>
    <w:rsid w:val="005C7EFE"/>
    <w:rsid w:val="005D0436"/>
    <w:rsid w:val="005D1E39"/>
    <w:rsid w:val="005D21F3"/>
    <w:rsid w:val="005D2989"/>
    <w:rsid w:val="005D299A"/>
    <w:rsid w:val="005D343F"/>
    <w:rsid w:val="005D42BC"/>
    <w:rsid w:val="005D5283"/>
    <w:rsid w:val="005D5C64"/>
    <w:rsid w:val="005D79A7"/>
    <w:rsid w:val="005E07C6"/>
    <w:rsid w:val="005E0F08"/>
    <w:rsid w:val="005E2507"/>
    <w:rsid w:val="005E2865"/>
    <w:rsid w:val="005E358C"/>
    <w:rsid w:val="005E6A41"/>
    <w:rsid w:val="005E79C0"/>
    <w:rsid w:val="005F0406"/>
    <w:rsid w:val="005F15F1"/>
    <w:rsid w:val="005F1B83"/>
    <w:rsid w:val="005F23EB"/>
    <w:rsid w:val="005F307C"/>
    <w:rsid w:val="005F4253"/>
    <w:rsid w:val="005F4407"/>
    <w:rsid w:val="005F690A"/>
    <w:rsid w:val="006003A3"/>
    <w:rsid w:val="0060055D"/>
    <w:rsid w:val="0060156D"/>
    <w:rsid w:val="00601D46"/>
    <w:rsid w:val="0060247B"/>
    <w:rsid w:val="006025F2"/>
    <w:rsid w:val="006032DE"/>
    <w:rsid w:val="00603A00"/>
    <w:rsid w:val="00603B31"/>
    <w:rsid w:val="00604E06"/>
    <w:rsid w:val="00605958"/>
    <w:rsid w:val="00606A07"/>
    <w:rsid w:val="00607959"/>
    <w:rsid w:val="00607FD1"/>
    <w:rsid w:val="00611756"/>
    <w:rsid w:val="006118B2"/>
    <w:rsid w:val="006136FB"/>
    <w:rsid w:val="00616372"/>
    <w:rsid w:val="00616441"/>
    <w:rsid w:val="006172E4"/>
    <w:rsid w:val="0062082B"/>
    <w:rsid w:val="006208BA"/>
    <w:rsid w:val="00621F34"/>
    <w:rsid w:val="006222A7"/>
    <w:rsid w:val="00623CD5"/>
    <w:rsid w:val="0062456D"/>
    <w:rsid w:val="00624C9C"/>
    <w:rsid w:val="00624E56"/>
    <w:rsid w:val="00624FA0"/>
    <w:rsid w:val="00625B22"/>
    <w:rsid w:val="00625F6C"/>
    <w:rsid w:val="0062698E"/>
    <w:rsid w:val="006272C3"/>
    <w:rsid w:val="00627ADA"/>
    <w:rsid w:val="006303B3"/>
    <w:rsid w:val="00630E05"/>
    <w:rsid w:val="00630E82"/>
    <w:rsid w:val="00632C35"/>
    <w:rsid w:val="00632F1E"/>
    <w:rsid w:val="00635075"/>
    <w:rsid w:val="006367B9"/>
    <w:rsid w:val="00636804"/>
    <w:rsid w:val="00636BDD"/>
    <w:rsid w:val="00640AB7"/>
    <w:rsid w:val="006410E5"/>
    <w:rsid w:val="0064195A"/>
    <w:rsid w:val="0064477A"/>
    <w:rsid w:val="00644AB9"/>
    <w:rsid w:val="0064534B"/>
    <w:rsid w:val="00646CA5"/>
    <w:rsid w:val="00647967"/>
    <w:rsid w:val="00647B7F"/>
    <w:rsid w:val="00647F3F"/>
    <w:rsid w:val="00656237"/>
    <w:rsid w:val="006567FF"/>
    <w:rsid w:val="006568B3"/>
    <w:rsid w:val="0065735D"/>
    <w:rsid w:val="006600E3"/>
    <w:rsid w:val="00660AA9"/>
    <w:rsid w:val="00661BAB"/>
    <w:rsid w:val="00663607"/>
    <w:rsid w:val="00664898"/>
    <w:rsid w:val="006649CA"/>
    <w:rsid w:val="00667A9A"/>
    <w:rsid w:val="00670362"/>
    <w:rsid w:val="00670DCF"/>
    <w:rsid w:val="00671796"/>
    <w:rsid w:val="006724E4"/>
    <w:rsid w:val="00673D12"/>
    <w:rsid w:val="00673DB6"/>
    <w:rsid w:val="00680B71"/>
    <w:rsid w:val="00680F75"/>
    <w:rsid w:val="00681FF2"/>
    <w:rsid w:val="00683634"/>
    <w:rsid w:val="0068398C"/>
    <w:rsid w:val="006850B4"/>
    <w:rsid w:val="0068619B"/>
    <w:rsid w:val="0068700B"/>
    <w:rsid w:val="0068787C"/>
    <w:rsid w:val="006878C2"/>
    <w:rsid w:val="00687A44"/>
    <w:rsid w:val="00687B1C"/>
    <w:rsid w:val="00691B3A"/>
    <w:rsid w:val="006936C6"/>
    <w:rsid w:val="00693FD1"/>
    <w:rsid w:val="00694BF8"/>
    <w:rsid w:val="0069607B"/>
    <w:rsid w:val="00696606"/>
    <w:rsid w:val="00697DD3"/>
    <w:rsid w:val="006A09F1"/>
    <w:rsid w:val="006A0B14"/>
    <w:rsid w:val="006A12D5"/>
    <w:rsid w:val="006A17BE"/>
    <w:rsid w:val="006A36BD"/>
    <w:rsid w:val="006A5E9C"/>
    <w:rsid w:val="006A6854"/>
    <w:rsid w:val="006A7F08"/>
    <w:rsid w:val="006B000C"/>
    <w:rsid w:val="006B55AB"/>
    <w:rsid w:val="006B6A6B"/>
    <w:rsid w:val="006C0000"/>
    <w:rsid w:val="006C02F4"/>
    <w:rsid w:val="006C0D1E"/>
    <w:rsid w:val="006C0FEA"/>
    <w:rsid w:val="006C1A13"/>
    <w:rsid w:val="006C26F5"/>
    <w:rsid w:val="006C2D38"/>
    <w:rsid w:val="006C30EF"/>
    <w:rsid w:val="006C3B11"/>
    <w:rsid w:val="006C4657"/>
    <w:rsid w:val="006C4D70"/>
    <w:rsid w:val="006C50B5"/>
    <w:rsid w:val="006C5E64"/>
    <w:rsid w:val="006C6586"/>
    <w:rsid w:val="006C6EF0"/>
    <w:rsid w:val="006C7382"/>
    <w:rsid w:val="006C7B6D"/>
    <w:rsid w:val="006D167B"/>
    <w:rsid w:val="006D1688"/>
    <w:rsid w:val="006D17EB"/>
    <w:rsid w:val="006D3F65"/>
    <w:rsid w:val="006D4510"/>
    <w:rsid w:val="006D5209"/>
    <w:rsid w:val="006D7212"/>
    <w:rsid w:val="006D79BE"/>
    <w:rsid w:val="006E0507"/>
    <w:rsid w:val="006E0DEF"/>
    <w:rsid w:val="006E20BF"/>
    <w:rsid w:val="006E4CC1"/>
    <w:rsid w:val="006E4E49"/>
    <w:rsid w:val="006E4EB2"/>
    <w:rsid w:val="006E4F70"/>
    <w:rsid w:val="006E5DAA"/>
    <w:rsid w:val="006E71F5"/>
    <w:rsid w:val="006E79D9"/>
    <w:rsid w:val="006E7CAF"/>
    <w:rsid w:val="006E7CFC"/>
    <w:rsid w:val="006F0AC1"/>
    <w:rsid w:val="006F4288"/>
    <w:rsid w:val="006F6239"/>
    <w:rsid w:val="006F638D"/>
    <w:rsid w:val="006F6712"/>
    <w:rsid w:val="006F67BA"/>
    <w:rsid w:val="006F697B"/>
    <w:rsid w:val="006F702F"/>
    <w:rsid w:val="006F7C49"/>
    <w:rsid w:val="00700404"/>
    <w:rsid w:val="007027F7"/>
    <w:rsid w:val="007033FB"/>
    <w:rsid w:val="00703DC4"/>
    <w:rsid w:val="00704137"/>
    <w:rsid w:val="00704791"/>
    <w:rsid w:val="00705D76"/>
    <w:rsid w:val="0070644F"/>
    <w:rsid w:val="00707795"/>
    <w:rsid w:val="00707C56"/>
    <w:rsid w:val="00707E5F"/>
    <w:rsid w:val="007108D3"/>
    <w:rsid w:val="007113E2"/>
    <w:rsid w:val="007125F1"/>
    <w:rsid w:val="007148DD"/>
    <w:rsid w:val="007164E6"/>
    <w:rsid w:val="007174A2"/>
    <w:rsid w:val="00717CFD"/>
    <w:rsid w:val="0072138E"/>
    <w:rsid w:val="00722726"/>
    <w:rsid w:val="007230EC"/>
    <w:rsid w:val="00723D19"/>
    <w:rsid w:val="00724235"/>
    <w:rsid w:val="007253EB"/>
    <w:rsid w:val="00725D85"/>
    <w:rsid w:val="00727716"/>
    <w:rsid w:val="00733961"/>
    <w:rsid w:val="00734641"/>
    <w:rsid w:val="0073465C"/>
    <w:rsid w:val="007346AD"/>
    <w:rsid w:val="00734EC6"/>
    <w:rsid w:val="007358B7"/>
    <w:rsid w:val="00736EC3"/>
    <w:rsid w:val="007406BC"/>
    <w:rsid w:val="007416D4"/>
    <w:rsid w:val="00741B08"/>
    <w:rsid w:val="00741F9D"/>
    <w:rsid w:val="0074239B"/>
    <w:rsid w:val="007423A3"/>
    <w:rsid w:val="007431AD"/>
    <w:rsid w:val="00743582"/>
    <w:rsid w:val="00746334"/>
    <w:rsid w:val="00747380"/>
    <w:rsid w:val="007508A3"/>
    <w:rsid w:val="00750CB6"/>
    <w:rsid w:val="00751FF0"/>
    <w:rsid w:val="0075368B"/>
    <w:rsid w:val="00755153"/>
    <w:rsid w:val="00757517"/>
    <w:rsid w:val="0076039B"/>
    <w:rsid w:val="00760669"/>
    <w:rsid w:val="0076079F"/>
    <w:rsid w:val="00760C51"/>
    <w:rsid w:val="00761F99"/>
    <w:rsid w:val="007621C4"/>
    <w:rsid w:val="007634DC"/>
    <w:rsid w:val="00764195"/>
    <w:rsid w:val="0076578F"/>
    <w:rsid w:val="00767199"/>
    <w:rsid w:val="00767E5C"/>
    <w:rsid w:val="007713A0"/>
    <w:rsid w:val="00771B0E"/>
    <w:rsid w:val="00772322"/>
    <w:rsid w:val="00773A8C"/>
    <w:rsid w:val="00775B3A"/>
    <w:rsid w:val="007762AB"/>
    <w:rsid w:val="00777090"/>
    <w:rsid w:val="00780798"/>
    <w:rsid w:val="00782B32"/>
    <w:rsid w:val="00782DB1"/>
    <w:rsid w:val="0078526B"/>
    <w:rsid w:val="00786A90"/>
    <w:rsid w:val="00787457"/>
    <w:rsid w:val="0079274D"/>
    <w:rsid w:val="00792979"/>
    <w:rsid w:val="00792AE6"/>
    <w:rsid w:val="00794777"/>
    <w:rsid w:val="00796595"/>
    <w:rsid w:val="007A17EE"/>
    <w:rsid w:val="007A1A7D"/>
    <w:rsid w:val="007A2C16"/>
    <w:rsid w:val="007A2D7D"/>
    <w:rsid w:val="007A35CB"/>
    <w:rsid w:val="007A4094"/>
    <w:rsid w:val="007A64A1"/>
    <w:rsid w:val="007A6660"/>
    <w:rsid w:val="007A6EE8"/>
    <w:rsid w:val="007A7797"/>
    <w:rsid w:val="007B091C"/>
    <w:rsid w:val="007B1A46"/>
    <w:rsid w:val="007B3AFF"/>
    <w:rsid w:val="007B4318"/>
    <w:rsid w:val="007B572A"/>
    <w:rsid w:val="007B7BD0"/>
    <w:rsid w:val="007B7F7B"/>
    <w:rsid w:val="007C1080"/>
    <w:rsid w:val="007C1762"/>
    <w:rsid w:val="007C24D1"/>
    <w:rsid w:val="007C2B88"/>
    <w:rsid w:val="007C36D8"/>
    <w:rsid w:val="007C4427"/>
    <w:rsid w:val="007C4DA1"/>
    <w:rsid w:val="007C5DF0"/>
    <w:rsid w:val="007C6434"/>
    <w:rsid w:val="007D05D4"/>
    <w:rsid w:val="007D0C1A"/>
    <w:rsid w:val="007D57C7"/>
    <w:rsid w:val="007D6160"/>
    <w:rsid w:val="007D7572"/>
    <w:rsid w:val="007D7760"/>
    <w:rsid w:val="007E2AA8"/>
    <w:rsid w:val="007E3CF5"/>
    <w:rsid w:val="007E3F75"/>
    <w:rsid w:val="007E5204"/>
    <w:rsid w:val="007E602A"/>
    <w:rsid w:val="007E60E6"/>
    <w:rsid w:val="007E6C17"/>
    <w:rsid w:val="007F07B8"/>
    <w:rsid w:val="007F1A0D"/>
    <w:rsid w:val="007F1D8E"/>
    <w:rsid w:val="007F333E"/>
    <w:rsid w:val="007F3B31"/>
    <w:rsid w:val="007F3C4B"/>
    <w:rsid w:val="007F48E3"/>
    <w:rsid w:val="007F7A82"/>
    <w:rsid w:val="00800C54"/>
    <w:rsid w:val="00801189"/>
    <w:rsid w:val="00801769"/>
    <w:rsid w:val="00801BEC"/>
    <w:rsid w:val="00802125"/>
    <w:rsid w:val="008029BD"/>
    <w:rsid w:val="00802DFF"/>
    <w:rsid w:val="008039FF"/>
    <w:rsid w:val="00804108"/>
    <w:rsid w:val="00807D49"/>
    <w:rsid w:val="00807DFF"/>
    <w:rsid w:val="00810492"/>
    <w:rsid w:val="008125A6"/>
    <w:rsid w:val="00812B9F"/>
    <w:rsid w:val="00812F48"/>
    <w:rsid w:val="00816F4F"/>
    <w:rsid w:val="00820A75"/>
    <w:rsid w:val="008218EA"/>
    <w:rsid w:val="00823642"/>
    <w:rsid w:val="00825D79"/>
    <w:rsid w:val="0082617F"/>
    <w:rsid w:val="0082667A"/>
    <w:rsid w:val="0082693A"/>
    <w:rsid w:val="008269C1"/>
    <w:rsid w:val="00827B15"/>
    <w:rsid w:val="00830990"/>
    <w:rsid w:val="008319FE"/>
    <w:rsid w:val="00831F08"/>
    <w:rsid w:val="00832083"/>
    <w:rsid w:val="0083400F"/>
    <w:rsid w:val="008343B9"/>
    <w:rsid w:val="0083454B"/>
    <w:rsid w:val="00836043"/>
    <w:rsid w:val="00836490"/>
    <w:rsid w:val="00836E83"/>
    <w:rsid w:val="00840099"/>
    <w:rsid w:val="008404DB"/>
    <w:rsid w:val="008449C5"/>
    <w:rsid w:val="00845870"/>
    <w:rsid w:val="008463A0"/>
    <w:rsid w:val="00846627"/>
    <w:rsid w:val="00846B50"/>
    <w:rsid w:val="00846EF3"/>
    <w:rsid w:val="008472D3"/>
    <w:rsid w:val="00847C8F"/>
    <w:rsid w:val="0085275B"/>
    <w:rsid w:val="00852BA7"/>
    <w:rsid w:val="00852BF5"/>
    <w:rsid w:val="00853A35"/>
    <w:rsid w:val="00853C27"/>
    <w:rsid w:val="00853E52"/>
    <w:rsid w:val="00854B83"/>
    <w:rsid w:val="00855885"/>
    <w:rsid w:val="008559FB"/>
    <w:rsid w:val="00860495"/>
    <w:rsid w:val="00860725"/>
    <w:rsid w:val="00860E35"/>
    <w:rsid w:val="00861F50"/>
    <w:rsid w:val="00862722"/>
    <w:rsid w:val="00862786"/>
    <w:rsid w:val="00863F4B"/>
    <w:rsid w:val="00864066"/>
    <w:rsid w:val="008644AF"/>
    <w:rsid w:val="00864AA2"/>
    <w:rsid w:val="008664F8"/>
    <w:rsid w:val="00866A96"/>
    <w:rsid w:val="008677B8"/>
    <w:rsid w:val="00867909"/>
    <w:rsid w:val="00867F9E"/>
    <w:rsid w:val="00870953"/>
    <w:rsid w:val="00871B41"/>
    <w:rsid w:val="008720EC"/>
    <w:rsid w:val="0087604D"/>
    <w:rsid w:val="00876954"/>
    <w:rsid w:val="008774A0"/>
    <w:rsid w:val="008777F4"/>
    <w:rsid w:val="00880322"/>
    <w:rsid w:val="008805EA"/>
    <w:rsid w:val="00880EA6"/>
    <w:rsid w:val="00883B22"/>
    <w:rsid w:val="00883C83"/>
    <w:rsid w:val="0088403A"/>
    <w:rsid w:val="008848CE"/>
    <w:rsid w:val="00884D6C"/>
    <w:rsid w:val="0088700F"/>
    <w:rsid w:val="00887293"/>
    <w:rsid w:val="008907CE"/>
    <w:rsid w:val="00890B9A"/>
    <w:rsid w:val="0089194D"/>
    <w:rsid w:val="00891F80"/>
    <w:rsid w:val="00892BB6"/>
    <w:rsid w:val="0089438B"/>
    <w:rsid w:val="0089455C"/>
    <w:rsid w:val="00895969"/>
    <w:rsid w:val="00896340"/>
    <w:rsid w:val="008974CF"/>
    <w:rsid w:val="008A0B47"/>
    <w:rsid w:val="008A340C"/>
    <w:rsid w:val="008A3715"/>
    <w:rsid w:val="008A4215"/>
    <w:rsid w:val="008A4C63"/>
    <w:rsid w:val="008A4FEB"/>
    <w:rsid w:val="008A5158"/>
    <w:rsid w:val="008A5681"/>
    <w:rsid w:val="008A6600"/>
    <w:rsid w:val="008A6F3C"/>
    <w:rsid w:val="008B0495"/>
    <w:rsid w:val="008B065F"/>
    <w:rsid w:val="008B0D10"/>
    <w:rsid w:val="008B0F52"/>
    <w:rsid w:val="008B1033"/>
    <w:rsid w:val="008B2897"/>
    <w:rsid w:val="008B2FC1"/>
    <w:rsid w:val="008B60AF"/>
    <w:rsid w:val="008B697F"/>
    <w:rsid w:val="008B6E64"/>
    <w:rsid w:val="008C227A"/>
    <w:rsid w:val="008C4D76"/>
    <w:rsid w:val="008C5C0D"/>
    <w:rsid w:val="008D02B8"/>
    <w:rsid w:val="008D1277"/>
    <w:rsid w:val="008D14C9"/>
    <w:rsid w:val="008D185D"/>
    <w:rsid w:val="008D276B"/>
    <w:rsid w:val="008D3335"/>
    <w:rsid w:val="008D3509"/>
    <w:rsid w:val="008D490A"/>
    <w:rsid w:val="008D6399"/>
    <w:rsid w:val="008D6C4D"/>
    <w:rsid w:val="008D7AA1"/>
    <w:rsid w:val="008D7AF6"/>
    <w:rsid w:val="008E01D1"/>
    <w:rsid w:val="008E1442"/>
    <w:rsid w:val="008E1B7E"/>
    <w:rsid w:val="008E2C85"/>
    <w:rsid w:val="008E3C7D"/>
    <w:rsid w:val="008E3CB1"/>
    <w:rsid w:val="008E68EA"/>
    <w:rsid w:val="008E74B9"/>
    <w:rsid w:val="008F1E8E"/>
    <w:rsid w:val="008F1FDB"/>
    <w:rsid w:val="008F2CEE"/>
    <w:rsid w:val="008F3243"/>
    <w:rsid w:val="008F3C7E"/>
    <w:rsid w:val="008F5378"/>
    <w:rsid w:val="008F54BE"/>
    <w:rsid w:val="008F59F4"/>
    <w:rsid w:val="008F6194"/>
    <w:rsid w:val="008F6607"/>
    <w:rsid w:val="008F68A9"/>
    <w:rsid w:val="008F73BE"/>
    <w:rsid w:val="008F743A"/>
    <w:rsid w:val="008F7583"/>
    <w:rsid w:val="00900BD8"/>
    <w:rsid w:val="00901869"/>
    <w:rsid w:val="00902314"/>
    <w:rsid w:val="009025EA"/>
    <w:rsid w:val="00904026"/>
    <w:rsid w:val="009043F2"/>
    <w:rsid w:val="00904E21"/>
    <w:rsid w:val="009058D3"/>
    <w:rsid w:val="0090648D"/>
    <w:rsid w:val="00906741"/>
    <w:rsid w:val="009078B4"/>
    <w:rsid w:val="00907B56"/>
    <w:rsid w:val="009101E5"/>
    <w:rsid w:val="00911A78"/>
    <w:rsid w:val="0091575E"/>
    <w:rsid w:val="00916FB9"/>
    <w:rsid w:val="009177DD"/>
    <w:rsid w:val="00917AE5"/>
    <w:rsid w:val="00917D1C"/>
    <w:rsid w:val="00921B1A"/>
    <w:rsid w:val="00922208"/>
    <w:rsid w:val="0092288E"/>
    <w:rsid w:val="00924F17"/>
    <w:rsid w:val="009251E1"/>
    <w:rsid w:val="00927C72"/>
    <w:rsid w:val="00931C94"/>
    <w:rsid w:val="0093204C"/>
    <w:rsid w:val="0093384E"/>
    <w:rsid w:val="00934184"/>
    <w:rsid w:val="00934979"/>
    <w:rsid w:val="00934BAB"/>
    <w:rsid w:val="00934C9B"/>
    <w:rsid w:val="00935863"/>
    <w:rsid w:val="00935BE6"/>
    <w:rsid w:val="009365CD"/>
    <w:rsid w:val="009379AA"/>
    <w:rsid w:val="009410E1"/>
    <w:rsid w:val="00941B4D"/>
    <w:rsid w:val="00941CAB"/>
    <w:rsid w:val="0094340F"/>
    <w:rsid w:val="009435C1"/>
    <w:rsid w:val="00943EA0"/>
    <w:rsid w:val="0094484A"/>
    <w:rsid w:val="00944867"/>
    <w:rsid w:val="00944FB4"/>
    <w:rsid w:val="00945DB7"/>
    <w:rsid w:val="00947C81"/>
    <w:rsid w:val="00951C28"/>
    <w:rsid w:val="00951D29"/>
    <w:rsid w:val="009523B2"/>
    <w:rsid w:val="00953966"/>
    <w:rsid w:val="009542E1"/>
    <w:rsid w:val="00954E71"/>
    <w:rsid w:val="00956EF4"/>
    <w:rsid w:val="00957114"/>
    <w:rsid w:val="009604E4"/>
    <w:rsid w:val="009621E9"/>
    <w:rsid w:val="00962C26"/>
    <w:rsid w:val="009633C8"/>
    <w:rsid w:val="009648E8"/>
    <w:rsid w:val="009669D6"/>
    <w:rsid w:val="00970F14"/>
    <w:rsid w:val="00971C35"/>
    <w:rsid w:val="0097432A"/>
    <w:rsid w:val="00977108"/>
    <w:rsid w:val="0097752E"/>
    <w:rsid w:val="00982190"/>
    <w:rsid w:val="0098256E"/>
    <w:rsid w:val="00982C47"/>
    <w:rsid w:val="00984552"/>
    <w:rsid w:val="00985E9A"/>
    <w:rsid w:val="009863A4"/>
    <w:rsid w:val="0099127D"/>
    <w:rsid w:val="00991D5D"/>
    <w:rsid w:val="00994CC5"/>
    <w:rsid w:val="00997500"/>
    <w:rsid w:val="009A0F0C"/>
    <w:rsid w:val="009A16CA"/>
    <w:rsid w:val="009A2F33"/>
    <w:rsid w:val="009A44C4"/>
    <w:rsid w:val="009A5347"/>
    <w:rsid w:val="009A7450"/>
    <w:rsid w:val="009B0FCB"/>
    <w:rsid w:val="009B1A5B"/>
    <w:rsid w:val="009B26C6"/>
    <w:rsid w:val="009B3AD9"/>
    <w:rsid w:val="009B509B"/>
    <w:rsid w:val="009B61B9"/>
    <w:rsid w:val="009B7E97"/>
    <w:rsid w:val="009C0339"/>
    <w:rsid w:val="009C0A79"/>
    <w:rsid w:val="009C252F"/>
    <w:rsid w:val="009C2BEF"/>
    <w:rsid w:val="009C33E1"/>
    <w:rsid w:val="009C4662"/>
    <w:rsid w:val="009C5787"/>
    <w:rsid w:val="009C69A9"/>
    <w:rsid w:val="009C7437"/>
    <w:rsid w:val="009D1131"/>
    <w:rsid w:val="009D17EA"/>
    <w:rsid w:val="009D23A7"/>
    <w:rsid w:val="009D24B4"/>
    <w:rsid w:val="009D32A2"/>
    <w:rsid w:val="009D3F03"/>
    <w:rsid w:val="009D4CEC"/>
    <w:rsid w:val="009D4CF3"/>
    <w:rsid w:val="009D5E07"/>
    <w:rsid w:val="009D6095"/>
    <w:rsid w:val="009E045D"/>
    <w:rsid w:val="009E1911"/>
    <w:rsid w:val="009E2905"/>
    <w:rsid w:val="009E2A33"/>
    <w:rsid w:val="009E2A54"/>
    <w:rsid w:val="009E46C0"/>
    <w:rsid w:val="009E67F0"/>
    <w:rsid w:val="009E6AF7"/>
    <w:rsid w:val="009E6BF2"/>
    <w:rsid w:val="009F07C1"/>
    <w:rsid w:val="009F07E1"/>
    <w:rsid w:val="009F09EF"/>
    <w:rsid w:val="009F135C"/>
    <w:rsid w:val="009F16A4"/>
    <w:rsid w:val="009F1BED"/>
    <w:rsid w:val="009F2FC4"/>
    <w:rsid w:val="009F307E"/>
    <w:rsid w:val="009F5459"/>
    <w:rsid w:val="009F5FE1"/>
    <w:rsid w:val="009F62B1"/>
    <w:rsid w:val="00A0181D"/>
    <w:rsid w:val="00A01B7C"/>
    <w:rsid w:val="00A01C69"/>
    <w:rsid w:val="00A0256C"/>
    <w:rsid w:val="00A04184"/>
    <w:rsid w:val="00A05F48"/>
    <w:rsid w:val="00A05FBF"/>
    <w:rsid w:val="00A05FC7"/>
    <w:rsid w:val="00A065B1"/>
    <w:rsid w:val="00A06E60"/>
    <w:rsid w:val="00A11564"/>
    <w:rsid w:val="00A11590"/>
    <w:rsid w:val="00A127CE"/>
    <w:rsid w:val="00A13BF6"/>
    <w:rsid w:val="00A140AA"/>
    <w:rsid w:val="00A15DB5"/>
    <w:rsid w:val="00A16116"/>
    <w:rsid w:val="00A1626F"/>
    <w:rsid w:val="00A16657"/>
    <w:rsid w:val="00A16B9F"/>
    <w:rsid w:val="00A16D5C"/>
    <w:rsid w:val="00A21BE9"/>
    <w:rsid w:val="00A23AA1"/>
    <w:rsid w:val="00A246B9"/>
    <w:rsid w:val="00A247F8"/>
    <w:rsid w:val="00A25126"/>
    <w:rsid w:val="00A322E4"/>
    <w:rsid w:val="00A32C61"/>
    <w:rsid w:val="00A33D85"/>
    <w:rsid w:val="00A35465"/>
    <w:rsid w:val="00A3698F"/>
    <w:rsid w:val="00A36EAE"/>
    <w:rsid w:val="00A4016C"/>
    <w:rsid w:val="00A422D4"/>
    <w:rsid w:val="00A424E8"/>
    <w:rsid w:val="00A43A57"/>
    <w:rsid w:val="00A43EE4"/>
    <w:rsid w:val="00A476DE"/>
    <w:rsid w:val="00A51173"/>
    <w:rsid w:val="00A51CB7"/>
    <w:rsid w:val="00A52580"/>
    <w:rsid w:val="00A526CE"/>
    <w:rsid w:val="00A5301E"/>
    <w:rsid w:val="00A532DD"/>
    <w:rsid w:val="00A534E3"/>
    <w:rsid w:val="00A54420"/>
    <w:rsid w:val="00A57B7B"/>
    <w:rsid w:val="00A57B93"/>
    <w:rsid w:val="00A60955"/>
    <w:rsid w:val="00A60C5A"/>
    <w:rsid w:val="00A60D36"/>
    <w:rsid w:val="00A624D2"/>
    <w:rsid w:val="00A6266A"/>
    <w:rsid w:val="00A62E8B"/>
    <w:rsid w:val="00A64442"/>
    <w:rsid w:val="00A64CDF"/>
    <w:rsid w:val="00A658E1"/>
    <w:rsid w:val="00A663C6"/>
    <w:rsid w:val="00A663E7"/>
    <w:rsid w:val="00A67A34"/>
    <w:rsid w:val="00A67AFB"/>
    <w:rsid w:val="00A7127E"/>
    <w:rsid w:val="00A71C91"/>
    <w:rsid w:val="00A72B08"/>
    <w:rsid w:val="00A732E7"/>
    <w:rsid w:val="00A738F3"/>
    <w:rsid w:val="00A75949"/>
    <w:rsid w:val="00A76377"/>
    <w:rsid w:val="00A76505"/>
    <w:rsid w:val="00A76CF5"/>
    <w:rsid w:val="00A776BC"/>
    <w:rsid w:val="00A77C7A"/>
    <w:rsid w:val="00A77D13"/>
    <w:rsid w:val="00A80443"/>
    <w:rsid w:val="00A8053C"/>
    <w:rsid w:val="00A80E6F"/>
    <w:rsid w:val="00A8127E"/>
    <w:rsid w:val="00A814E2"/>
    <w:rsid w:val="00A81E2C"/>
    <w:rsid w:val="00A83603"/>
    <w:rsid w:val="00A8387E"/>
    <w:rsid w:val="00A84CAD"/>
    <w:rsid w:val="00A85CAF"/>
    <w:rsid w:val="00A87516"/>
    <w:rsid w:val="00A91DD7"/>
    <w:rsid w:val="00A9246A"/>
    <w:rsid w:val="00A926C0"/>
    <w:rsid w:val="00A934F0"/>
    <w:rsid w:val="00A93724"/>
    <w:rsid w:val="00A9379C"/>
    <w:rsid w:val="00A9421A"/>
    <w:rsid w:val="00A9442B"/>
    <w:rsid w:val="00A95BE8"/>
    <w:rsid w:val="00AA041D"/>
    <w:rsid w:val="00AA04CD"/>
    <w:rsid w:val="00AA12BC"/>
    <w:rsid w:val="00AA133A"/>
    <w:rsid w:val="00AA1613"/>
    <w:rsid w:val="00AA22C0"/>
    <w:rsid w:val="00AA3CBC"/>
    <w:rsid w:val="00AA3CFD"/>
    <w:rsid w:val="00AA59F5"/>
    <w:rsid w:val="00AA75AC"/>
    <w:rsid w:val="00AA7A52"/>
    <w:rsid w:val="00AB027F"/>
    <w:rsid w:val="00AB292D"/>
    <w:rsid w:val="00AB2A5C"/>
    <w:rsid w:val="00AB3A99"/>
    <w:rsid w:val="00AB47B2"/>
    <w:rsid w:val="00AC056A"/>
    <w:rsid w:val="00AC065B"/>
    <w:rsid w:val="00AC09ED"/>
    <w:rsid w:val="00AC0CD0"/>
    <w:rsid w:val="00AC0CDC"/>
    <w:rsid w:val="00AC1062"/>
    <w:rsid w:val="00AC18FE"/>
    <w:rsid w:val="00AC1E6C"/>
    <w:rsid w:val="00AC47A7"/>
    <w:rsid w:val="00AC611E"/>
    <w:rsid w:val="00AC67E7"/>
    <w:rsid w:val="00AC70F6"/>
    <w:rsid w:val="00AC75C2"/>
    <w:rsid w:val="00AD3831"/>
    <w:rsid w:val="00AD4607"/>
    <w:rsid w:val="00AD4A20"/>
    <w:rsid w:val="00AD4B1D"/>
    <w:rsid w:val="00AD6FC4"/>
    <w:rsid w:val="00AE155F"/>
    <w:rsid w:val="00AE3126"/>
    <w:rsid w:val="00AE3951"/>
    <w:rsid w:val="00AE496E"/>
    <w:rsid w:val="00AE516B"/>
    <w:rsid w:val="00AE6072"/>
    <w:rsid w:val="00AE76B9"/>
    <w:rsid w:val="00AF0401"/>
    <w:rsid w:val="00AF0D94"/>
    <w:rsid w:val="00AF1DA5"/>
    <w:rsid w:val="00AF520C"/>
    <w:rsid w:val="00AF591E"/>
    <w:rsid w:val="00AF606D"/>
    <w:rsid w:val="00AF66C4"/>
    <w:rsid w:val="00AF6C08"/>
    <w:rsid w:val="00B004DC"/>
    <w:rsid w:val="00B012A5"/>
    <w:rsid w:val="00B015A1"/>
    <w:rsid w:val="00B03B2A"/>
    <w:rsid w:val="00B03BD8"/>
    <w:rsid w:val="00B041A6"/>
    <w:rsid w:val="00B05C2E"/>
    <w:rsid w:val="00B07470"/>
    <w:rsid w:val="00B10F35"/>
    <w:rsid w:val="00B11B3B"/>
    <w:rsid w:val="00B11E7E"/>
    <w:rsid w:val="00B127F5"/>
    <w:rsid w:val="00B13E90"/>
    <w:rsid w:val="00B143B8"/>
    <w:rsid w:val="00B14556"/>
    <w:rsid w:val="00B14A43"/>
    <w:rsid w:val="00B14B05"/>
    <w:rsid w:val="00B14FA7"/>
    <w:rsid w:val="00B21414"/>
    <w:rsid w:val="00B21F60"/>
    <w:rsid w:val="00B2368B"/>
    <w:rsid w:val="00B25731"/>
    <w:rsid w:val="00B26FFB"/>
    <w:rsid w:val="00B30774"/>
    <w:rsid w:val="00B30781"/>
    <w:rsid w:val="00B31441"/>
    <w:rsid w:val="00B32958"/>
    <w:rsid w:val="00B336AF"/>
    <w:rsid w:val="00B34885"/>
    <w:rsid w:val="00B3550B"/>
    <w:rsid w:val="00B3560C"/>
    <w:rsid w:val="00B36128"/>
    <w:rsid w:val="00B36133"/>
    <w:rsid w:val="00B3628B"/>
    <w:rsid w:val="00B364C0"/>
    <w:rsid w:val="00B41B22"/>
    <w:rsid w:val="00B435F0"/>
    <w:rsid w:val="00B43CA1"/>
    <w:rsid w:val="00B44913"/>
    <w:rsid w:val="00B44BD8"/>
    <w:rsid w:val="00B45DBD"/>
    <w:rsid w:val="00B462AE"/>
    <w:rsid w:val="00B47509"/>
    <w:rsid w:val="00B47BA2"/>
    <w:rsid w:val="00B47DEA"/>
    <w:rsid w:val="00B532A1"/>
    <w:rsid w:val="00B53DA5"/>
    <w:rsid w:val="00B55CB7"/>
    <w:rsid w:val="00B56379"/>
    <w:rsid w:val="00B578DB"/>
    <w:rsid w:val="00B608D1"/>
    <w:rsid w:val="00B612BD"/>
    <w:rsid w:val="00B62513"/>
    <w:rsid w:val="00B63154"/>
    <w:rsid w:val="00B65D30"/>
    <w:rsid w:val="00B67348"/>
    <w:rsid w:val="00B70F2D"/>
    <w:rsid w:val="00B7224F"/>
    <w:rsid w:val="00B73103"/>
    <w:rsid w:val="00B74E27"/>
    <w:rsid w:val="00B75BC7"/>
    <w:rsid w:val="00B76934"/>
    <w:rsid w:val="00B775C2"/>
    <w:rsid w:val="00B804EB"/>
    <w:rsid w:val="00B80D2C"/>
    <w:rsid w:val="00B80D93"/>
    <w:rsid w:val="00B815AA"/>
    <w:rsid w:val="00B81DFF"/>
    <w:rsid w:val="00B82D1C"/>
    <w:rsid w:val="00B83B84"/>
    <w:rsid w:val="00B83F28"/>
    <w:rsid w:val="00B844CD"/>
    <w:rsid w:val="00B85856"/>
    <w:rsid w:val="00B85A97"/>
    <w:rsid w:val="00B86055"/>
    <w:rsid w:val="00B86F71"/>
    <w:rsid w:val="00B87277"/>
    <w:rsid w:val="00B916B7"/>
    <w:rsid w:val="00B93006"/>
    <w:rsid w:val="00B93085"/>
    <w:rsid w:val="00B931E0"/>
    <w:rsid w:val="00B932E9"/>
    <w:rsid w:val="00B93976"/>
    <w:rsid w:val="00B93D3F"/>
    <w:rsid w:val="00B94446"/>
    <w:rsid w:val="00B94657"/>
    <w:rsid w:val="00B94C1E"/>
    <w:rsid w:val="00B96559"/>
    <w:rsid w:val="00B96CC4"/>
    <w:rsid w:val="00BA0A97"/>
    <w:rsid w:val="00BA0F04"/>
    <w:rsid w:val="00BA119E"/>
    <w:rsid w:val="00BA38CB"/>
    <w:rsid w:val="00BA3C8D"/>
    <w:rsid w:val="00BA64B5"/>
    <w:rsid w:val="00BA65F9"/>
    <w:rsid w:val="00BA79B6"/>
    <w:rsid w:val="00BB018A"/>
    <w:rsid w:val="00BB088D"/>
    <w:rsid w:val="00BB0CC1"/>
    <w:rsid w:val="00BB1A79"/>
    <w:rsid w:val="00BB1FB3"/>
    <w:rsid w:val="00BB49F1"/>
    <w:rsid w:val="00BB4D06"/>
    <w:rsid w:val="00BB56B6"/>
    <w:rsid w:val="00BB5756"/>
    <w:rsid w:val="00BB7EAD"/>
    <w:rsid w:val="00BC02D7"/>
    <w:rsid w:val="00BC26DF"/>
    <w:rsid w:val="00BC2DF9"/>
    <w:rsid w:val="00BC3BF3"/>
    <w:rsid w:val="00BC45C6"/>
    <w:rsid w:val="00BC4929"/>
    <w:rsid w:val="00BC620E"/>
    <w:rsid w:val="00BC62B3"/>
    <w:rsid w:val="00BC7D4B"/>
    <w:rsid w:val="00BD1975"/>
    <w:rsid w:val="00BD39BD"/>
    <w:rsid w:val="00BD3BA7"/>
    <w:rsid w:val="00BD3F95"/>
    <w:rsid w:val="00BD43FC"/>
    <w:rsid w:val="00BD6743"/>
    <w:rsid w:val="00BE23DC"/>
    <w:rsid w:val="00BE282A"/>
    <w:rsid w:val="00BE4C39"/>
    <w:rsid w:val="00BE5C2D"/>
    <w:rsid w:val="00BE69F6"/>
    <w:rsid w:val="00BF23F3"/>
    <w:rsid w:val="00BF2674"/>
    <w:rsid w:val="00BF57F9"/>
    <w:rsid w:val="00BF6095"/>
    <w:rsid w:val="00BF6138"/>
    <w:rsid w:val="00BF61F3"/>
    <w:rsid w:val="00BF6316"/>
    <w:rsid w:val="00BF7AA5"/>
    <w:rsid w:val="00BF7E31"/>
    <w:rsid w:val="00C003CF"/>
    <w:rsid w:val="00C00C77"/>
    <w:rsid w:val="00C0225D"/>
    <w:rsid w:val="00C02827"/>
    <w:rsid w:val="00C03686"/>
    <w:rsid w:val="00C03F91"/>
    <w:rsid w:val="00C05070"/>
    <w:rsid w:val="00C05799"/>
    <w:rsid w:val="00C072FA"/>
    <w:rsid w:val="00C10056"/>
    <w:rsid w:val="00C10574"/>
    <w:rsid w:val="00C12266"/>
    <w:rsid w:val="00C135C6"/>
    <w:rsid w:val="00C13CB3"/>
    <w:rsid w:val="00C142AF"/>
    <w:rsid w:val="00C14C62"/>
    <w:rsid w:val="00C14FCC"/>
    <w:rsid w:val="00C16401"/>
    <w:rsid w:val="00C1687B"/>
    <w:rsid w:val="00C16A29"/>
    <w:rsid w:val="00C16EFD"/>
    <w:rsid w:val="00C1734A"/>
    <w:rsid w:val="00C215BA"/>
    <w:rsid w:val="00C21AB9"/>
    <w:rsid w:val="00C23595"/>
    <w:rsid w:val="00C24089"/>
    <w:rsid w:val="00C2640D"/>
    <w:rsid w:val="00C26729"/>
    <w:rsid w:val="00C272F2"/>
    <w:rsid w:val="00C30748"/>
    <w:rsid w:val="00C31E03"/>
    <w:rsid w:val="00C339D5"/>
    <w:rsid w:val="00C34E6B"/>
    <w:rsid w:val="00C35676"/>
    <w:rsid w:val="00C36735"/>
    <w:rsid w:val="00C37DF1"/>
    <w:rsid w:val="00C37EED"/>
    <w:rsid w:val="00C4007D"/>
    <w:rsid w:val="00C4164C"/>
    <w:rsid w:val="00C41E92"/>
    <w:rsid w:val="00C42BA4"/>
    <w:rsid w:val="00C431D6"/>
    <w:rsid w:val="00C43C96"/>
    <w:rsid w:val="00C44087"/>
    <w:rsid w:val="00C44550"/>
    <w:rsid w:val="00C44AFA"/>
    <w:rsid w:val="00C450E8"/>
    <w:rsid w:val="00C45677"/>
    <w:rsid w:val="00C477D9"/>
    <w:rsid w:val="00C47910"/>
    <w:rsid w:val="00C5006A"/>
    <w:rsid w:val="00C5103C"/>
    <w:rsid w:val="00C51DAC"/>
    <w:rsid w:val="00C533D2"/>
    <w:rsid w:val="00C53553"/>
    <w:rsid w:val="00C5472A"/>
    <w:rsid w:val="00C54F85"/>
    <w:rsid w:val="00C56A84"/>
    <w:rsid w:val="00C5700C"/>
    <w:rsid w:val="00C57648"/>
    <w:rsid w:val="00C6130D"/>
    <w:rsid w:val="00C61EF8"/>
    <w:rsid w:val="00C6381F"/>
    <w:rsid w:val="00C64AC4"/>
    <w:rsid w:val="00C6654E"/>
    <w:rsid w:val="00C6730B"/>
    <w:rsid w:val="00C702B2"/>
    <w:rsid w:val="00C7207B"/>
    <w:rsid w:val="00C72811"/>
    <w:rsid w:val="00C74035"/>
    <w:rsid w:val="00C74A63"/>
    <w:rsid w:val="00C7584D"/>
    <w:rsid w:val="00C75DCC"/>
    <w:rsid w:val="00C76C19"/>
    <w:rsid w:val="00C80224"/>
    <w:rsid w:val="00C80E44"/>
    <w:rsid w:val="00C80F6D"/>
    <w:rsid w:val="00C81097"/>
    <w:rsid w:val="00C81820"/>
    <w:rsid w:val="00C81C5A"/>
    <w:rsid w:val="00C821D6"/>
    <w:rsid w:val="00C824C8"/>
    <w:rsid w:val="00C82560"/>
    <w:rsid w:val="00C82926"/>
    <w:rsid w:val="00C8632D"/>
    <w:rsid w:val="00C8676A"/>
    <w:rsid w:val="00C902F2"/>
    <w:rsid w:val="00C90AE8"/>
    <w:rsid w:val="00C910E4"/>
    <w:rsid w:val="00C9177C"/>
    <w:rsid w:val="00C91AC9"/>
    <w:rsid w:val="00C92546"/>
    <w:rsid w:val="00C93063"/>
    <w:rsid w:val="00C9365F"/>
    <w:rsid w:val="00C94711"/>
    <w:rsid w:val="00C95173"/>
    <w:rsid w:val="00C979F5"/>
    <w:rsid w:val="00CA05FC"/>
    <w:rsid w:val="00CA0C8C"/>
    <w:rsid w:val="00CA11C1"/>
    <w:rsid w:val="00CA5502"/>
    <w:rsid w:val="00CA656B"/>
    <w:rsid w:val="00CA712D"/>
    <w:rsid w:val="00CB02A1"/>
    <w:rsid w:val="00CB03F7"/>
    <w:rsid w:val="00CB0943"/>
    <w:rsid w:val="00CB24AB"/>
    <w:rsid w:val="00CB3511"/>
    <w:rsid w:val="00CB4075"/>
    <w:rsid w:val="00CB41E7"/>
    <w:rsid w:val="00CB4E2E"/>
    <w:rsid w:val="00CB5757"/>
    <w:rsid w:val="00CB5D30"/>
    <w:rsid w:val="00CB63DA"/>
    <w:rsid w:val="00CB7A29"/>
    <w:rsid w:val="00CB7EBC"/>
    <w:rsid w:val="00CC0AB5"/>
    <w:rsid w:val="00CC19C1"/>
    <w:rsid w:val="00CC2006"/>
    <w:rsid w:val="00CC35B4"/>
    <w:rsid w:val="00CC3EA3"/>
    <w:rsid w:val="00CC6B37"/>
    <w:rsid w:val="00CC6B55"/>
    <w:rsid w:val="00CC7FC0"/>
    <w:rsid w:val="00CD0144"/>
    <w:rsid w:val="00CD0939"/>
    <w:rsid w:val="00CD35E9"/>
    <w:rsid w:val="00CD3B29"/>
    <w:rsid w:val="00CD403D"/>
    <w:rsid w:val="00CD605D"/>
    <w:rsid w:val="00CD62FF"/>
    <w:rsid w:val="00CE0C23"/>
    <w:rsid w:val="00CE0F9B"/>
    <w:rsid w:val="00CE2F64"/>
    <w:rsid w:val="00CE341C"/>
    <w:rsid w:val="00CE43E4"/>
    <w:rsid w:val="00CE447F"/>
    <w:rsid w:val="00CE46F2"/>
    <w:rsid w:val="00CE4DEB"/>
    <w:rsid w:val="00CE786C"/>
    <w:rsid w:val="00CE7BC5"/>
    <w:rsid w:val="00CF02AA"/>
    <w:rsid w:val="00CF1298"/>
    <w:rsid w:val="00CF2736"/>
    <w:rsid w:val="00CF371F"/>
    <w:rsid w:val="00CF51BC"/>
    <w:rsid w:val="00CF596E"/>
    <w:rsid w:val="00CF7201"/>
    <w:rsid w:val="00CF78ED"/>
    <w:rsid w:val="00D01DF4"/>
    <w:rsid w:val="00D020C8"/>
    <w:rsid w:val="00D021E2"/>
    <w:rsid w:val="00D0241C"/>
    <w:rsid w:val="00D02B52"/>
    <w:rsid w:val="00D02F68"/>
    <w:rsid w:val="00D03339"/>
    <w:rsid w:val="00D03F6A"/>
    <w:rsid w:val="00D05DBC"/>
    <w:rsid w:val="00D0607C"/>
    <w:rsid w:val="00D0701B"/>
    <w:rsid w:val="00D1152B"/>
    <w:rsid w:val="00D11735"/>
    <w:rsid w:val="00D11826"/>
    <w:rsid w:val="00D1296C"/>
    <w:rsid w:val="00D13031"/>
    <w:rsid w:val="00D1311D"/>
    <w:rsid w:val="00D13249"/>
    <w:rsid w:val="00D147D8"/>
    <w:rsid w:val="00D15F30"/>
    <w:rsid w:val="00D20871"/>
    <w:rsid w:val="00D21C11"/>
    <w:rsid w:val="00D225F8"/>
    <w:rsid w:val="00D22695"/>
    <w:rsid w:val="00D22763"/>
    <w:rsid w:val="00D251E0"/>
    <w:rsid w:val="00D25BDC"/>
    <w:rsid w:val="00D26F2F"/>
    <w:rsid w:val="00D27420"/>
    <w:rsid w:val="00D32BB7"/>
    <w:rsid w:val="00D338C3"/>
    <w:rsid w:val="00D34205"/>
    <w:rsid w:val="00D34DAE"/>
    <w:rsid w:val="00D361F3"/>
    <w:rsid w:val="00D361F9"/>
    <w:rsid w:val="00D378AA"/>
    <w:rsid w:val="00D40047"/>
    <w:rsid w:val="00D41854"/>
    <w:rsid w:val="00D42BC4"/>
    <w:rsid w:val="00D43F56"/>
    <w:rsid w:val="00D453B6"/>
    <w:rsid w:val="00D4664B"/>
    <w:rsid w:val="00D51CB1"/>
    <w:rsid w:val="00D51E1B"/>
    <w:rsid w:val="00D522EB"/>
    <w:rsid w:val="00D53F2F"/>
    <w:rsid w:val="00D560C1"/>
    <w:rsid w:val="00D57876"/>
    <w:rsid w:val="00D6227C"/>
    <w:rsid w:val="00D62D6A"/>
    <w:rsid w:val="00D62D8E"/>
    <w:rsid w:val="00D6449B"/>
    <w:rsid w:val="00D646F0"/>
    <w:rsid w:val="00D646F9"/>
    <w:rsid w:val="00D64EFE"/>
    <w:rsid w:val="00D65226"/>
    <w:rsid w:val="00D673C3"/>
    <w:rsid w:val="00D673D6"/>
    <w:rsid w:val="00D675A9"/>
    <w:rsid w:val="00D67CCE"/>
    <w:rsid w:val="00D67F3E"/>
    <w:rsid w:val="00D71ABA"/>
    <w:rsid w:val="00D72F7B"/>
    <w:rsid w:val="00D73A67"/>
    <w:rsid w:val="00D74399"/>
    <w:rsid w:val="00D744F7"/>
    <w:rsid w:val="00D74771"/>
    <w:rsid w:val="00D7538E"/>
    <w:rsid w:val="00D76079"/>
    <w:rsid w:val="00D76F2A"/>
    <w:rsid w:val="00D772E4"/>
    <w:rsid w:val="00D77F3A"/>
    <w:rsid w:val="00D77FD5"/>
    <w:rsid w:val="00D80536"/>
    <w:rsid w:val="00D809AE"/>
    <w:rsid w:val="00D82468"/>
    <w:rsid w:val="00D83A75"/>
    <w:rsid w:val="00D8783E"/>
    <w:rsid w:val="00D9060A"/>
    <w:rsid w:val="00D91960"/>
    <w:rsid w:val="00D936DE"/>
    <w:rsid w:val="00D93D4F"/>
    <w:rsid w:val="00D95413"/>
    <w:rsid w:val="00D95A0D"/>
    <w:rsid w:val="00D9687F"/>
    <w:rsid w:val="00D97176"/>
    <w:rsid w:val="00D9764F"/>
    <w:rsid w:val="00D97DAB"/>
    <w:rsid w:val="00DA0187"/>
    <w:rsid w:val="00DA2975"/>
    <w:rsid w:val="00DA588F"/>
    <w:rsid w:val="00DA68B0"/>
    <w:rsid w:val="00DA690F"/>
    <w:rsid w:val="00DB617F"/>
    <w:rsid w:val="00DB7412"/>
    <w:rsid w:val="00DB75A2"/>
    <w:rsid w:val="00DC1B61"/>
    <w:rsid w:val="00DC30AB"/>
    <w:rsid w:val="00DC43E5"/>
    <w:rsid w:val="00DC4BDF"/>
    <w:rsid w:val="00DC4EA2"/>
    <w:rsid w:val="00DC5AF6"/>
    <w:rsid w:val="00DC6775"/>
    <w:rsid w:val="00DD04E6"/>
    <w:rsid w:val="00DD0C30"/>
    <w:rsid w:val="00DD0F5C"/>
    <w:rsid w:val="00DD106D"/>
    <w:rsid w:val="00DD1254"/>
    <w:rsid w:val="00DD1C68"/>
    <w:rsid w:val="00DD6C0E"/>
    <w:rsid w:val="00DD6F43"/>
    <w:rsid w:val="00DD795C"/>
    <w:rsid w:val="00DE1CBF"/>
    <w:rsid w:val="00DE1FDB"/>
    <w:rsid w:val="00DE216A"/>
    <w:rsid w:val="00DE21FC"/>
    <w:rsid w:val="00DE23E8"/>
    <w:rsid w:val="00DE2926"/>
    <w:rsid w:val="00DE2B68"/>
    <w:rsid w:val="00DE2C94"/>
    <w:rsid w:val="00DE3628"/>
    <w:rsid w:val="00DE3BC1"/>
    <w:rsid w:val="00DE4BAA"/>
    <w:rsid w:val="00DE54ED"/>
    <w:rsid w:val="00DE5BD1"/>
    <w:rsid w:val="00DE5BF8"/>
    <w:rsid w:val="00DE6BBD"/>
    <w:rsid w:val="00DE6C6D"/>
    <w:rsid w:val="00DE741E"/>
    <w:rsid w:val="00DF2EAC"/>
    <w:rsid w:val="00DF35CF"/>
    <w:rsid w:val="00DF62F5"/>
    <w:rsid w:val="00E0134C"/>
    <w:rsid w:val="00E014BE"/>
    <w:rsid w:val="00E03B0C"/>
    <w:rsid w:val="00E04905"/>
    <w:rsid w:val="00E05EB3"/>
    <w:rsid w:val="00E05FB4"/>
    <w:rsid w:val="00E07E4E"/>
    <w:rsid w:val="00E101A7"/>
    <w:rsid w:val="00E10DD0"/>
    <w:rsid w:val="00E120E0"/>
    <w:rsid w:val="00E12C72"/>
    <w:rsid w:val="00E131C8"/>
    <w:rsid w:val="00E136C8"/>
    <w:rsid w:val="00E140A8"/>
    <w:rsid w:val="00E14956"/>
    <w:rsid w:val="00E15D12"/>
    <w:rsid w:val="00E17910"/>
    <w:rsid w:val="00E17C31"/>
    <w:rsid w:val="00E214C4"/>
    <w:rsid w:val="00E21907"/>
    <w:rsid w:val="00E2582B"/>
    <w:rsid w:val="00E27690"/>
    <w:rsid w:val="00E31D29"/>
    <w:rsid w:val="00E31E30"/>
    <w:rsid w:val="00E31E8B"/>
    <w:rsid w:val="00E32C99"/>
    <w:rsid w:val="00E33F86"/>
    <w:rsid w:val="00E34824"/>
    <w:rsid w:val="00E3555E"/>
    <w:rsid w:val="00E3657A"/>
    <w:rsid w:val="00E366FD"/>
    <w:rsid w:val="00E36CCA"/>
    <w:rsid w:val="00E37AB7"/>
    <w:rsid w:val="00E40B77"/>
    <w:rsid w:val="00E41CDB"/>
    <w:rsid w:val="00E420FF"/>
    <w:rsid w:val="00E4375E"/>
    <w:rsid w:val="00E43FF2"/>
    <w:rsid w:val="00E44E7B"/>
    <w:rsid w:val="00E47F17"/>
    <w:rsid w:val="00E47FFE"/>
    <w:rsid w:val="00E52264"/>
    <w:rsid w:val="00E5284E"/>
    <w:rsid w:val="00E52C82"/>
    <w:rsid w:val="00E53558"/>
    <w:rsid w:val="00E54466"/>
    <w:rsid w:val="00E5476B"/>
    <w:rsid w:val="00E548E1"/>
    <w:rsid w:val="00E57ABA"/>
    <w:rsid w:val="00E57DDC"/>
    <w:rsid w:val="00E610C5"/>
    <w:rsid w:val="00E61E24"/>
    <w:rsid w:val="00E626C7"/>
    <w:rsid w:val="00E62BA9"/>
    <w:rsid w:val="00E632BD"/>
    <w:rsid w:val="00E634A0"/>
    <w:rsid w:val="00E66538"/>
    <w:rsid w:val="00E6780C"/>
    <w:rsid w:val="00E70A58"/>
    <w:rsid w:val="00E71FAB"/>
    <w:rsid w:val="00E73589"/>
    <w:rsid w:val="00E74CB3"/>
    <w:rsid w:val="00E74CDB"/>
    <w:rsid w:val="00E74E85"/>
    <w:rsid w:val="00E77957"/>
    <w:rsid w:val="00E77BE7"/>
    <w:rsid w:val="00E830C7"/>
    <w:rsid w:val="00E8378E"/>
    <w:rsid w:val="00E83BA6"/>
    <w:rsid w:val="00E84405"/>
    <w:rsid w:val="00E847E4"/>
    <w:rsid w:val="00E84FA8"/>
    <w:rsid w:val="00E85331"/>
    <w:rsid w:val="00E868EC"/>
    <w:rsid w:val="00E87363"/>
    <w:rsid w:val="00E879EB"/>
    <w:rsid w:val="00E922C6"/>
    <w:rsid w:val="00E93880"/>
    <w:rsid w:val="00E93E69"/>
    <w:rsid w:val="00E94937"/>
    <w:rsid w:val="00E94C61"/>
    <w:rsid w:val="00E95BAE"/>
    <w:rsid w:val="00E973A8"/>
    <w:rsid w:val="00EA0D55"/>
    <w:rsid w:val="00EA172C"/>
    <w:rsid w:val="00EA28F7"/>
    <w:rsid w:val="00EA297F"/>
    <w:rsid w:val="00EA2F13"/>
    <w:rsid w:val="00EA3386"/>
    <w:rsid w:val="00EA3C4A"/>
    <w:rsid w:val="00EA3F75"/>
    <w:rsid w:val="00EA412F"/>
    <w:rsid w:val="00EA4D04"/>
    <w:rsid w:val="00EA5D6F"/>
    <w:rsid w:val="00EA70F2"/>
    <w:rsid w:val="00EA79E3"/>
    <w:rsid w:val="00EB1126"/>
    <w:rsid w:val="00EB176A"/>
    <w:rsid w:val="00EB47D7"/>
    <w:rsid w:val="00EB48C4"/>
    <w:rsid w:val="00EB4B54"/>
    <w:rsid w:val="00EB5D79"/>
    <w:rsid w:val="00EB6662"/>
    <w:rsid w:val="00EB71BF"/>
    <w:rsid w:val="00EB783C"/>
    <w:rsid w:val="00EB7D14"/>
    <w:rsid w:val="00EB7F21"/>
    <w:rsid w:val="00EC18DA"/>
    <w:rsid w:val="00EC1F84"/>
    <w:rsid w:val="00EC23E1"/>
    <w:rsid w:val="00EC2EDA"/>
    <w:rsid w:val="00EC4C1A"/>
    <w:rsid w:val="00EC607A"/>
    <w:rsid w:val="00EC60EA"/>
    <w:rsid w:val="00EC658D"/>
    <w:rsid w:val="00ED175C"/>
    <w:rsid w:val="00ED22DE"/>
    <w:rsid w:val="00ED4181"/>
    <w:rsid w:val="00ED54AC"/>
    <w:rsid w:val="00ED6D41"/>
    <w:rsid w:val="00ED70D8"/>
    <w:rsid w:val="00ED7B03"/>
    <w:rsid w:val="00ED7BCE"/>
    <w:rsid w:val="00EE0228"/>
    <w:rsid w:val="00EE02BD"/>
    <w:rsid w:val="00EE0B00"/>
    <w:rsid w:val="00EE1E28"/>
    <w:rsid w:val="00EE236E"/>
    <w:rsid w:val="00EE271F"/>
    <w:rsid w:val="00EE3233"/>
    <w:rsid w:val="00EE3365"/>
    <w:rsid w:val="00EE3B7F"/>
    <w:rsid w:val="00EE401C"/>
    <w:rsid w:val="00EE4517"/>
    <w:rsid w:val="00EE4540"/>
    <w:rsid w:val="00EE506C"/>
    <w:rsid w:val="00EE5330"/>
    <w:rsid w:val="00EE6FB6"/>
    <w:rsid w:val="00EE7B70"/>
    <w:rsid w:val="00EF20FB"/>
    <w:rsid w:val="00EF2E6B"/>
    <w:rsid w:val="00EF34EF"/>
    <w:rsid w:val="00EF359B"/>
    <w:rsid w:val="00EF5B05"/>
    <w:rsid w:val="00EF5C07"/>
    <w:rsid w:val="00EF710F"/>
    <w:rsid w:val="00EF7198"/>
    <w:rsid w:val="00EF7EB7"/>
    <w:rsid w:val="00F002B6"/>
    <w:rsid w:val="00F03C33"/>
    <w:rsid w:val="00F04A71"/>
    <w:rsid w:val="00F0596C"/>
    <w:rsid w:val="00F061B5"/>
    <w:rsid w:val="00F117AB"/>
    <w:rsid w:val="00F12E11"/>
    <w:rsid w:val="00F12FF2"/>
    <w:rsid w:val="00F13614"/>
    <w:rsid w:val="00F16513"/>
    <w:rsid w:val="00F17065"/>
    <w:rsid w:val="00F1748A"/>
    <w:rsid w:val="00F20EDB"/>
    <w:rsid w:val="00F22044"/>
    <w:rsid w:val="00F22375"/>
    <w:rsid w:val="00F22ACF"/>
    <w:rsid w:val="00F22B3F"/>
    <w:rsid w:val="00F241C2"/>
    <w:rsid w:val="00F24762"/>
    <w:rsid w:val="00F26ADD"/>
    <w:rsid w:val="00F27278"/>
    <w:rsid w:val="00F276F7"/>
    <w:rsid w:val="00F30960"/>
    <w:rsid w:val="00F30BB3"/>
    <w:rsid w:val="00F30C50"/>
    <w:rsid w:val="00F311E1"/>
    <w:rsid w:val="00F3222D"/>
    <w:rsid w:val="00F32463"/>
    <w:rsid w:val="00F326CD"/>
    <w:rsid w:val="00F32A5C"/>
    <w:rsid w:val="00F342FB"/>
    <w:rsid w:val="00F35207"/>
    <w:rsid w:val="00F35552"/>
    <w:rsid w:val="00F35B41"/>
    <w:rsid w:val="00F35E05"/>
    <w:rsid w:val="00F35E23"/>
    <w:rsid w:val="00F36299"/>
    <w:rsid w:val="00F37B81"/>
    <w:rsid w:val="00F408BC"/>
    <w:rsid w:val="00F420FD"/>
    <w:rsid w:val="00F43A1F"/>
    <w:rsid w:val="00F43F3F"/>
    <w:rsid w:val="00F45DDF"/>
    <w:rsid w:val="00F4600A"/>
    <w:rsid w:val="00F47C8F"/>
    <w:rsid w:val="00F514E2"/>
    <w:rsid w:val="00F51CDF"/>
    <w:rsid w:val="00F5218D"/>
    <w:rsid w:val="00F54847"/>
    <w:rsid w:val="00F54EB3"/>
    <w:rsid w:val="00F56523"/>
    <w:rsid w:val="00F56CCE"/>
    <w:rsid w:val="00F56D2F"/>
    <w:rsid w:val="00F56E8E"/>
    <w:rsid w:val="00F600F6"/>
    <w:rsid w:val="00F61836"/>
    <w:rsid w:val="00F61D48"/>
    <w:rsid w:val="00F62B81"/>
    <w:rsid w:val="00F6621B"/>
    <w:rsid w:val="00F72BFC"/>
    <w:rsid w:val="00F72FDD"/>
    <w:rsid w:val="00F73A90"/>
    <w:rsid w:val="00F7413E"/>
    <w:rsid w:val="00F74752"/>
    <w:rsid w:val="00F7486F"/>
    <w:rsid w:val="00F753D0"/>
    <w:rsid w:val="00F77503"/>
    <w:rsid w:val="00F7788E"/>
    <w:rsid w:val="00F77B6A"/>
    <w:rsid w:val="00F77F0D"/>
    <w:rsid w:val="00F80096"/>
    <w:rsid w:val="00F81B56"/>
    <w:rsid w:val="00F82EEC"/>
    <w:rsid w:val="00F83734"/>
    <w:rsid w:val="00F83A3F"/>
    <w:rsid w:val="00F841B1"/>
    <w:rsid w:val="00F84AC0"/>
    <w:rsid w:val="00F84CFE"/>
    <w:rsid w:val="00F857E5"/>
    <w:rsid w:val="00F858A7"/>
    <w:rsid w:val="00F8613C"/>
    <w:rsid w:val="00F8724A"/>
    <w:rsid w:val="00F87BC4"/>
    <w:rsid w:val="00F90934"/>
    <w:rsid w:val="00F915B9"/>
    <w:rsid w:val="00F9399F"/>
    <w:rsid w:val="00F93A38"/>
    <w:rsid w:val="00F94702"/>
    <w:rsid w:val="00F952E6"/>
    <w:rsid w:val="00F958A1"/>
    <w:rsid w:val="00FA04F9"/>
    <w:rsid w:val="00FA0BA6"/>
    <w:rsid w:val="00FA1511"/>
    <w:rsid w:val="00FA1BCE"/>
    <w:rsid w:val="00FA2ECB"/>
    <w:rsid w:val="00FA4504"/>
    <w:rsid w:val="00FA4BF9"/>
    <w:rsid w:val="00FB092E"/>
    <w:rsid w:val="00FB3BAE"/>
    <w:rsid w:val="00FB3CDE"/>
    <w:rsid w:val="00FB3F1F"/>
    <w:rsid w:val="00FB4780"/>
    <w:rsid w:val="00FB5807"/>
    <w:rsid w:val="00FB5D3E"/>
    <w:rsid w:val="00FB6365"/>
    <w:rsid w:val="00FB6FDF"/>
    <w:rsid w:val="00FC041D"/>
    <w:rsid w:val="00FC1C47"/>
    <w:rsid w:val="00FC2452"/>
    <w:rsid w:val="00FC254E"/>
    <w:rsid w:val="00FC2576"/>
    <w:rsid w:val="00FC4C0C"/>
    <w:rsid w:val="00FC74D8"/>
    <w:rsid w:val="00FC7843"/>
    <w:rsid w:val="00FC7DDA"/>
    <w:rsid w:val="00FC7EE9"/>
    <w:rsid w:val="00FD0AF1"/>
    <w:rsid w:val="00FD1610"/>
    <w:rsid w:val="00FD1F62"/>
    <w:rsid w:val="00FD2DEE"/>
    <w:rsid w:val="00FD5196"/>
    <w:rsid w:val="00FD5C99"/>
    <w:rsid w:val="00FD5DE4"/>
    <w:rsid w:val="00FD7457"/>
    <w:rsid w:val="00FD7F41"/>
    <w:rsid w:val="00FE1B0C"/>
    <w:rsid w:val="00FE1FC1"/>
    <w:rsid w:val="00FE3AE9"/>
    <w:rsid w:val="00FE53A5"/>
    <w:rsid w:val="00FE5A82"/>
    <w:rsid w:val="00FE688F"/>
    <w:rsid w:val="00FE6D7F"/>
    <w:rsid w:val="00FF0002"/>
    <w:rsid w:val="00FF0218"/>
    <w:rsid w:val="00FF072B"/>
    <w:rsid w:val="00FF17FD"/>
    <w:rsid w:val="00FF19E9"/>
    <w:rsid w:val="00FF30A2"/>
    <w:rsid w:val="00FF32BB"/>
    <w:rsid w:val="00FF3656"/>
    <w:rsid w:val="00FF3800"/>
    <w:rsid w:val="00FF469A"/>
    <w:rsid w:val="00FF46CA"/>
    <w:rsid w:val="00FF4E78"/>
    <w:rsid w:val="00FF53CA"/>
    <w:rsid w:val="00FF62E2"/>
    <w:rsid w:val="00FF7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7788E"/>
    <w:pPr>
      <w:widowControl w:val="0"/>
      <w:spacing w:after="120" w:line="480" w:lineRule="auto"/>
    </w:pPr>
    <w:rPr>
      <w:rFonts w:ascii="Arial" w:hAnsi="Arial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7788E"/>
    <w:pPr>
      <w:widowControl w:val="0"/>
      <w:spacing w:after="120" w:line="480" w:lineRule="auto"/>
    </w:pPr>
    <w:rPr>
      <w:rFonts w:ascii="Arial" w:hAnsi="Arial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9CB3488.dotm</Template>
  <TotalTime>1</TotalTime>
  <Pages>6</Pages>
  <Words>737</Words>
  <Characters>4674</Characters>
  <Application>Microsoft Office Word</Application>
  <DocSecurity>0</DocSecurity>
  <Lines>38</Lines>
  <Paragraphs>10</Paragraphs>
  <ScaleCrop>false</ScaleCrop>
  <Company>Hewlett-Packard Company</Company>
  <LinksUpToDate>false</LinksUpToDate>
  <CharactersWithSpaces>5401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Dormer</dc:creator>
  <cp:lastModifiedBy>Laura Dormer</cp:lastModifiedBy>
  <cp:revision>1</cp:revision>
  <dcterms:created xsi:type="dcterms:W3CDTF">2018-04-12T09:51:00Z</dcterms:created>
  <dcterms:modified xsi:type="dcterms:W3CDTF">2018-04-12T09:52:00Z</dcterms:modified>
</cp:coreProperties>
</file>