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4989" w:rsidRDefault="00904989" w:rsidP="00904989">
      <w:pPr>
        <w:spacing w:line="480" w:lineRule="auto"/>
        <w:rPr>
          <w:b/>
          <w:bCs/>
          <w:szCs w:val="20"/>
        </w:rPr>
      </w:pPr>
    </w:p>
    <w:tbl>
      <w:tblPr>
        <w:tblW w:w="88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037"/>
        <w:gridCol w:w="1073"/>
        <w:gridCol w:w="1443"/>
        <w:gridCol w:w="1606"/>
        <w:gridCol w:w="162"/>
        <w:gridCol w:w="1623"/>
        <w:gridCol w:w="1894"/>
      </w:tblGrid>
      <w:tr w:rsidR="00904989" w:rsidRPr="00882E24" w:rsidTr="00E575B0">
        <w:trPr>
          <w:trHeight w:val="79"/>
          <w:tblHeader/>
        </w:trPr>
        <w:tc>
          <w:tcPr>
            <w:tcW w:w="8838" w:type="dxa"/>
            <w:gridSpan w:val="7"/>
            <w:tcBorders>
              <w:top w:val="single" w:sz="4" w:space="0" w:color="auto"/>
              <w:bottom w:val="single" w:sz="4" w:space="0" w:color="auto"/>
            </w:tcBorders>
            <w:shd w:val="clear" w:color="000000" w:fill="FFFFFF"/>
            <w:vAlign w:val="bottom"/>
          </w:tcPr>
          <w:p w:rsidR="00904989" w:rsidRPr="004E1725" w:rsidRDefault="00904989" w:rsidP="00904989">
            <w:pPr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Appendix Table 1</w:t>
            </w:r>
            <w:r w:rsidRPr="00882E24">
              <w:rPr>
                <w:b/>
                <w:bCs/>
                <w:szCs w:val="20"/>
              </w:rPr>
              <w:t xml:space="preserve">.  Clinical </w:t>
            </w:r>
            <w:r w:rsidRPr="00882E24">
              <w:rPr>
                <w:b/>
                <w:bCs/>
                <w:szCs w:val="20"/>
              </w:rPr>
              <w:t xml:space="preserve">characteristics </w:t>
            </w:r>
            <w:r>
              <w:rPr>
                <w:b/>
                <w:bCs/>
                <w:szCs w:val="20"/>
              </w:rPr>
              <w:t>at baseline and before therapy initiation.</w:t>
            </w:r>
          </w:p>
        </w:tc>
      </w:tr>
      <w:tr w:rsidR="00904989" w:rsidRPr="00882E24" w:rsidTr="00904989">
        <w:trPr>
          <w:trHeight w:val="79"/>
          <w:tblHeader/>
        </w:trPr>
        <w:tc>
          <w:tcPr>
            <w:tcW w:w="1037" w:type="dxa"/>
            <w:tcBorders>
              <w:top w:val="single" w:sz="4" w:space="0" w:color="auto"/>
              <w:bottom w:val="nil"/>
            </w:tcBorders>
            <w:shd w:val="clear" w:color="000000" w:fill="FFFFFF"/>
            <w:vAlign w:val="bottom"/>
            <w:hideMark/>
          </w:tcPr>
          <w:p w:rsidR="00904989" w:rsidRPr="00882E24" w:rsidRDefault="00904989" w:rsidP="007A5A8F">
            <w:pPr>
              <w:jc w:val="right"/>
              <w:rPr>
                <w:b/>
                <w:bCs/>
                <w:color w:val="4F81BD"/>
                <w:szCs w:val="20"/>
              </w:rPr>
            </w:pPr>
          </w:p>
        </w:tc>
        <w:tc>
          <w:tcPr>
            <w:tcW w:w="1073" w:type="dxa"/>
            <w:tcBorders>
              <w:top w:val="single" w:sz="4" w:space="0" w:color="auto"/>
              <w:bottom w:val="nil"/>
            </w:tcBorders>
            <w:shd w:val="clear" w:color="000000" w:fill="FFFFFF"/>
            <w:vAlign w:val="bottom"/>
          </w:tcPr>
          <w:p w:rsidR="00904989" w:rsidRPr="00882E24" w:rsidRDefault="00904989" w:rsidP="007A5A8F">
            <w:pPr>
              <w:jc w:val="center"/>
              <w:rPr>
                <w:b/>
                <w:bCs/>
                <w:color w:val="4F81BD"/>
                <w:szCs w:val="20"/>
              </w:rPr>
            </w:pPr>
          </w:p>
        </w:tc>
        <w:tc>
          <w:tcPr>
            <w:tcW w:w="1443" w:type="dxa"/>
            <w:vMerge w:val="restart"/>
            <w:tcBorders>
              <w:top w:val="single" w:sz="4" w:space="0" w:color="auto"/>
              <w:bottom w:val="nil"/>
            </w:tcBorders>
            <w:shd w:val="clear" w:color="000000" w:fill="FFFFFF"/>
            <w:hideMark/>
          </w:tcPr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4E1725">
              <w:rPr>
                <w:b/>
                <w:bCs/>
                <w:szCs w:val="20"/>
              </w:rPr>
              <w:t>1L</w:t>
            </w:r>
            <w:r>
              <w:rPr>
                <w:b/>
                <w:bCs/>
                <w:szCs w:val="20"/>
              </w:rPr>
              <w:t>*</w:t>
            </w:r>
          </w:p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</w:p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4E1725">
              <w:rPr>
                <w:b/>
                <w:bCs/>
                <w:szCs w:val="20"/>
              </w:rPr>
              <w:t>(n=282)</w:t>
            </w:r>
          </w:p>
        </w:tc>
        <w:tc>
          <w:tcPr>
            <w:tcW w:w="1606" w:type="dxa"/>
            <w:tcBorders>
              <w:top w:val="single" w:sz="4" w:space="0" w:color="auto"/>
              <w:bottom w:val="nil"/>
            </w:tcBorders>
            <w:shd w:val="clear" w:color="000000" w:fill="FFFFFF"/>
            <w:hideMark/>
          </w:tcPr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4E1725">
              <w:rPr>
                <w:b/>
                <w:bCs/>
                <w:szCs w:val="20"/>
              </w:rPr>
              <w:t>1L</w:t>
            </w:r>
            <w:r>
              <w:rPr>
                <w:b/>
                <w:bCs/>
                <w:szCs w:val="20"/>
              </w:rPr>
              <w:t>**</w:t>
            </w:r>
          </w:p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</w:p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4E1725">
              <w:rPr>
                <w:b/>
                <w:bCs/>
                <w:szCs w:val="20"/>
              </w:rPr>
              <w:t>(n=282)</w:t>
            </w:r>
          </w:p>
        </w:tc>
        <w:tc>
          <w:tcPr>
            <w:tcW w:w="1785" w:type="dxa"/>
            <w:gridSpan w:val="2"/>
            <w:tcBorders>
              <w:top w:val="single" w:sz="4" w:space="0" w:color="auto"/>
              <w:bottom w:val="nil"/>
            </w:tcBorders>
            <w:shd w:val="clear" w:color="000000" w:fill="FFFFFF"/>
          </w:tcPr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4E1725">
              <w:rPr>
                <w:b/>
                <w:bCs/>
                <w:szCs w:val="20"/>
              </w:rPr>
              <w:t>2L</w:t>
            </w:r>
            <w:r>
              <w:rPr>
                <w:b/>
                <w:bCs/>
                <w:szCs w:val="20"/>
              </w:rPr>
              <w:t>*</w:t>
            </w:r>
          </w:p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</w:p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4E1725">
              <w:rPr>
                <w:b/>
                <w:bCs/>
                <w:szCs w:val="20"/>
              </w:rPr>
              <w:t>(n=38)</w:t>
            </w:r>
          </w:p>
        </w:tc>
        <w:tc>
          <w:tcPr>
            <w:tcW w:w="1894" w:type="dxa"/>
            <w:tcBorders>
              <w:top w:val="single" w:sz="4" w:space="0" w:color="auto"/>
              <w:bottom w:val="nil"/>
            </w:tcBorders>
            <w:shd w:val="clear" w:color="000000" w:fill="FFFFFF"/>
            <w:hideMark/>
          </w:tcPr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4E1725">
              <w:rPr>
                <w:b/>
                <w:bCs/>
                <w:szCs w:val="20"/>
              </w:rPr>
              <w:t>2L</w:t>
            </w:r>
            <w:r>
              <w:rPr>
                <w:b/>
                <w:bCs/>
                <w:szCs w:val="20"/>
              </w:rPr>
              <w:t>***</w:t>
            </w:r>
          </w:p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</w:p>
          <w:p w:rsidR="00904989" w:rsidRPr="004E1725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4E1725">
              <w:rPr>
                <w:b/>
                <w:bCs/>
                <w:szCs w:val="20"/>
              </w:rPr>
              <w:t>(n=38)</w:t>
            </w:r>
          </w:p>
        </w:tc>
      </w:tr>
      <w:tr w:rsidR="00904989" w:rsidRPr="00882E24" w:rsidTr="007A5A8F">
        <w:trPr>
          <w:trHeight w:val="80"/>
          <w:tblHeader/>
        </w:trPr>
        <w:tc>
          <w:tcPr>
            <w:tcW w:w="2110" w:type="dxa"/>
            <w:gridSpan w:val="2"/>
            <w:tcBorders>
              <w:top w:val="nil"/>
              <w:bottom w:val="single" w:sz="4" w:space="0" w:color="auto"/>
            </w:tcBorders>
            <w:shd w:val="clear" w:color="000000" w:fill="FFFFFF"/>
            <w:vAlign w:val="center"/>
            <w:hideMark/>
          </w:tcPr>
          <w:p w:rsidR="00904989" w:rsidRPr="00882E24" w:rsidRDefault="00904989" w:rsidP="007A5A8F">
            <w:pPr>
              <w:rPr>
                <w:color w:val="4F81BD"/>
                <w:szCs w:val="20"/>
              </w:rPr>
            </w:pPr>
            <w:r w:rsidRPr="00882E24">
              <w:rPr>
                <w:b/>
                <w:bCs/>
                <w:color w:val="000000"/>
                <w:szCs w:val="20"/>
              </w:rPr>
              <w:t>Characteristic</w:t>
            </w:r>
          </w:p>
        </w:tc>
        <w:tc>
          <w:tcPr>
            <w:tcW w:w="1443" w:type="dxa"/>
            <w:vMerge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1606" w:type="dxa"/>
            <w:tcBorders>
              <w:top w:val="nil"/>
              <w:bottom w:val="single" w:sz="4" w:space="0" w:color="auto"/>
            </w:tcBorders>
            <w:shd w:val="clear" w:color="000000" w:fill="FFFFFF"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1785" w:type="dxa"/>
            <w:gridSpan w:val="2"/>
            <w:tcBorders>
              <w:top w:val="nil"/>
              <w:bottom w:val="single" w:sz="4" w:space="0" w:color="auto"/>
            </w:tcBorders>
            <w:shd w:val="clear" w:color="000000" w:fill="FFFFFF"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1894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b/>
                <w:bCs/>
                <w:color w:val="000000"/>
                <w:szCs w:val="20"/>
              </w:rPr>
            </w:pP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rPr>
                <w:color w:val="000000"/>
                <w:szCs w:val="20"/>
              </w:rPr>
            </w:pPr>
            <w:r w:rsidRPr="00882E24">
              <w:rPr>
                <w:b/>
                <w:bCs/>
                <w:color w:val="000000"/>
                <w:szCs w:val="20"/>
              </w:rPr>
              <w:t>CCI score</w:t>
            </w:r>
            <w:r>
              <w:rPr>
                <w:b/>
                <w:bCs/>
                <w:color w:val="000000"/>
                <w:szCs w:val="20"/>
              </w:rPr>
              <w:t>: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904989">
            <w:pPr>
              <w:ind w:firstLineChars="81"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mean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2.3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2.7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904989">
            <w:pPr>
              <w:ind w:firstLineChars="81"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SD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1.1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0.9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1.1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0.9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904989">
            <w:pPr>
              <w:ind w:firstLineChars="81"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median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0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</w:t>
            </w:r>
          </w:p>
        </w:tc>
      </w:tr>
      <w:tr w:rsidR="00904989" w:rsidRPr="00882E24" w:rsidTr="007A5A8F">
        <w:trPr>
          <w:trHeight w:val="252"/>
        </w:trPr>
        <w:tc>
          <w:tcPr>
            <w:tcW w:w="5321" w:type="dxa"/>
            <w:gridSpan w:val="5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rPr>
                <w:b/>
                <w:bCs/>
                <w:color w:val="000000"/>
                <w:szCs w:val="20"/>
              </w:rPr>
            </w:pP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</w:tr>
      <w:tr w:rsidR="00904989" w:rsidRPr="00882E24" w:rsidTr="007A5A8F">
        <w:trPr>
          <w:trHeight w:val="252"/>
        </w:trPr>
        <w:tc>
          <w:tcPr>
            <w:tcW w:w="5321" w:type="dxa"/>
            <w:gridSpan w:val="5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rPr>
                <w:color w:val="000000"/>
                <w:szCs w:val="20"/>
              </w:rPr>
            </w:pPr>
            <w:r w:rsidRPr="00882E24">
              <w:rPr>
                <w:b/>
                <w:bCs/>
                <w:color w:val="000000"/>
                <w:szCs w:val="20"/>
              </w:rPr>
              <w:t>CCI score distribution: (%)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904989">
            <w:pPr>
              <w:ind w:firstLineChars="81"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0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50.4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2.8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44.7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0.0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904989">
            <w:pPr>
              <w:ind w:firstLineChars="81"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11.7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0.7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15.8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0.0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904989">
            <w:pPr>
              <w:ind w:firstLineChars="81"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29.4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68.1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34.2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52.6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904989">
            <w:pPr>
              <w:ind w:firstLineChars="81"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3+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8.5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28.4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5.3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47.4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rPr>
                <w:color w:val="000000"/>
                <w:szCs w:val="20"/>
              </w:rPr>
            </w:pP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</w:tr>
      <w:tr w:rsidR="00904989" w:rsidRPr="00882E24" w:rsidTr="007A5A8F">
        <w:trPr>
          <w:trHeight w:val="252"/>
        </w:trPr>
        <w:tc>
          <w:tcPr>
            <w:tcW w:w="6944" w:type="dxa"/>
            <w:gridSpan w:val="6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rPr>
                <w:color w:val="000000"/>
                <w:szCs w:val="20"/>
              </w:rPr>
            </w:pPr>
            <w:r w:rsidRPr="00882E24">
              <w:rPr>
                <w:b/>
                <w:bCs/>
                <w:color w:val="000000"/>
                <w:szCs w:val="20"/>
              </w:rPr>
              <w:t>Frequent (&gt;10%)</w:t>
            </w:r>
            <w:r>
              <w:rPr>
                <w:b/>
                <w:bCs/>
                <w:color w:val="000000"/>
                <w:szCs w:val="20"/>
              </w:rPr>
              <w:t xml:space="preserve"> relevant</w:t>
            </w:r>
            <w:r w:rsidRPr="00882E24">
              <w:rPr>
                <w:b/>
                <w:bCs/>
                <w:color w:val="000000"/>
                <w:szCs w:val="20"/>
              </w:rPr>
              <w:t xml:space="preserve"> comorbidities</w:t>
            </w:r>
            <w:r>
              <w:rPr>
                <w:b/>
                <w:bCs/>
                <w:color w:val="000000"/>
                <w:szCs w:val="20"/>
              </w:rPr>
              <w:t xml:space="preserve"> of interest</w:t>
            </w:r>
            <w:r w:rsidRPr="00882E24">
              <w:rPr>
                <w:b/>
                <w:bCs/>
                <w:color w:val="000000"/>
                <w:szCs w:val="20"/>
              </w:rPr>
              <w:t xml:space="preserve">: (%) </w:t>
            </w:r>
            <w:r w:rsidRPr="00882E24">
              <w:rPr>
                <w:color w:val="000000"/>
                <w:szCs w:val="20"/>
              </w:rPr>
              <w:t xml:space="preserve"> 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Abdominal pain 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13.5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15.2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10.5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10.5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Adenopathy 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5.7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9.6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2.6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10.5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Anemia 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31.2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39.7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18.4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42.1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Aplastic anemia 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35.8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49.6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18.4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39.5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Diabetes 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11.0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10.6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13.2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13.2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Fatigue 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19.5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21.3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15.8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13.2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Hypertension 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26.2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30.9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28.9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28.9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Mild liver disease 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2.8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6.4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0.0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15.8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AMI 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7.1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7.8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7.9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13.2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Splenomegaly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20.9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37.2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18.4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34.2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</w:tr>
      <w:tr w:rsidR="00904989" w:rsidRPr="00882E24" w:rsidTr="007A5A8F">
        <w:trPr>
          <w:trHeight w:val="252"/>
        </w:trPr>
        <w:tc>
          <w:tcPr>
            <w:tcW w:w="8838" w:type="dxa"/>
            <w:gridSpan w:val="7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rPr>
                <w:color w:val="000000"/>
                <w:szCs w:val="20"/>
              </w:rPr>
            </w:pPr>
            <w:r w:rsidRPr="00145314">
              <w:rPr>
                <w:b/>
                <w:bCs/>
                <w:color w:val="000000"/>
                <w:szCs w:val="20"/>
              </w:rPr>
              <w:t>All-</w:t>
            </w:r>
            <w:r>
              <w:rPr>
                <w:b/>
                <w:bCs/>
                <w:color w:val="000000"/>
                <w:szCs w:val="20"/>
              </w:rPr>
              <w:t>c</w:t>
            </w:r>
            <w:r w:rsidRPr="00145314">
              <w:rPr>
                <w:b/>
                <w:bCs/>
                <w:color w:val="000000"/>
                <w:szCs w:val="20"/>
              </w:rPr>
              <w:t xml:space="preserve">ause </w:t>
            </w:r>
            <w:r>
              <w:rPr>
                <w:b/>
                <w:bCs/>
                <w:color w:val="000000"/>
                <w:szCs w:val="20"/>
              </w:rPr>
              <w:t>healthcare c</w:t>
            </w:r>
            <w:r w:rsidRPr="00145314">
              <w:rPr>
                <w:b/>
                <w:bCs/>
                <w:color w:val="000000"/>
                <w:szCs w:val="20"/>
              </w:rPr>
              <w:t>osts: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mean</w:t>
            </w:r>
          </w:p>
        </w:tc>
        <w:tc>
          <w:tcPr>
            <w:tcW w:w="144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$6,635 </w:t>
            </w:r>
          </w:p>
        </w:tc>
        <w:tc>
          <w:tcPr>
            <w:tcW w:w="1768" w:type="dxa"/>
            <w:gridSpan w:val="2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$16,018 </w:t>
            </w:r>
          </w:p>
        </w:tc>
        <w:tc>
          <w:tcPr>
            <w:tcW w:w="1623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$4,370 </w:t>
            </w:r>
          </w:p>
        </w:tc>
        <w:tc>
          <w:tcPr>
            <w:tcW w:w="1894" w:type="dxa"/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$35,623 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tcBorders>
              <w:bottom w:val="nil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SD</w:t>
            </w:r>
          </w:p>
        </w:tc>
        <w:tc>
          <w:tcPr>
            <w:tcW w:w="1443" w:type="dxa"/>
            <w:tcBorders>
              <w:bottom w:val="nil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$7,246 </w:t>
            </w:r>
          </w:p>
        </w:tc>
        <w:tc>
          <w:tcPr>
            <w:tcW w:w="1768" w:type="dxa"/>
            <w:gridSpan w:val="2"/>
            <w:tcBorders>
              <w:bottom w:val="nil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$17,172 </w:t>
            </w:r>
          </w:p>
        </w:tc>
        <w:tc>
          <w:tcPr>
            <w:tcW w:w="1623" w:type="dxa"/>
            <w:tcBorders>
              <w:bottom w:val="nil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$4,429 </w:t>
            </w:r>
          </w:p>
        </w:tc>
        <w:tc>
          <w:tcPr>
            <w:tcW w:w="1894" w:type="dxa"/>
            <w:tcBorders>
              <w:bottom w:val="nil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$32,989 </w:t>
            </w:r>
          </w:p>
        </w:tc>
      </w:tr>
      <w:tr w:rsidR="00904989" w:rsidRPr="00882E24" w:rsidTr="007A5A8F">
        <w:trPr>
          <w:trHeight w:val="252"/>
        </w:trPr>
        <w:tc>
          <w:tcPr>
            <w:tcW w:w="2110" w:type="dxa"/>
            <w:gridSpan w:val="2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ind w:firstLine="162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>median</w:t>
            </w:r>
          </w:p>
        </w:tc>
        <w:tc>
          <w:tcPr>
            <w:tcW w:w="1443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$4,627 </w:t>
            </w:r>
          </w:p>
        </w:tc>
        <w:tc>
          <w:tcPr>
            <w:tcW w:w="1768" w:type="dxa"/>
            <w:gridSpan w:val="2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$10,173 </w:t>
            </w:r>
          </w:p>
        </w:tc>
        <w:tc>
          <w:tcPr>
            <w:tcW w:w="1623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$2,590 </w:t>
            </w:r>
          </w:p>
        </w:tc>
        <w:tc>
          <w:tcPr>
            <w:tcW w:w="1894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4989" w:rsidRPr="00882E24" w:rsidRDefault="00904989" w:rsidP="007A5A8F">
            <w:pPr>
              <w:jc w:val="center"/>
              <w:rPr>
                <w:color w:val="000000"/>
                <w:szCs w:val="20"/>
              </w:rPr>
            </w:pPr>
            <w:r w:rsidRPr="00882E24">
              <w:rPr>
                <w:color w:val="000000"/>
                <w:szCs w:val="20"/>
              </w:rPr>
              <w:t xml:space="preserve">$30,205 </w:t>
            </w:r>
          </w:p>
        </w:tc>
      </w:tr>
      <w:tr w:rsidR="00904989" w:rsidRPr="00882E24" w:rsidTr="007A5A8F">
        <w:trPr>
          <w:trHeight w:val="252"/>
        </w:trPr>
        <w:tc>
          <w:tcPr>
            <w:tcW w:w="8838" w:type="dxa"/>
            <w:gridSpan w:val="7"/>
            <w:tcBorders>
              <w:top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04989" w:rsidRDefault="00904989" w:rsidP="007A5A8F">
            <w:pPr>
              <w:rPr>
                <w:bCs/>
                <w:szCs w:val="20"/>
              </w:rPr>
            </w:pPr>
            <w:r>
              <w:rPr>
                <w:bCs/>
                <w:szCs w:val="20"/>
              </w:rPr>
              <w:t>*Measured in the 6-mont</w:t>
            </w:r>
            <w:r>
              <w:rPr>
                <w:bCs/>
                <w:szCs w:val="20"/>
              </w:rPr>
              <w:t>hs prior to the diagnosis date.</w:t>
            </w:r>
          </w:p>
          <w:p w:rsidR="00904989" w:rsidRDefault="00904989" w:rsidP="007A5A8F">
            <w:pPr>
              <w:rPr>
                <w:bCs/>
                <w:szCs w:val="20"/>
              </w:rPr>
            </w:pPr>
            <w:r>
              <w:rPr>
                <w:bCs/>
                <w:szCs w:val="20"/>
              </w:rPr>
              <w:t xml:space="preserve">**Measured in the 6-months </w:t>
            </w:r>
            <w:r>
              <w:rPr>
                <w:bCs/>
                <w:szCs w:val="20"/>
              </w:rPr>
              <w:t>prior to 1L therapy initiation.</w:t>
            </w:r>
          </w:p>
          <w:p w:rsidR="00904989" w:rsidRDefault="00904989" w:rsidP="007A5A8F">
            <w:pPr>
              <w:rPr>
                <w:bCs/>
                <w:szCs w:val="20"/>
              </w:rPr>
            </w:pPr>
            <w:r>
              <w:rPr>
                <w:bCs/>
                <w:szCs w:val="20"/>
              </w:rPr>
              <w:t>***Measured in the 6-months prior to 2L therapy initiation</w:t>
            </w:r>
            <w:r>
              <w:rPr>
                <w:bCs/>
                <w:szCs w:val="20"/>
              </w:rPr>
              <w:t>.</w:t>
            </w:r>
          </w:p>
          <w:p w:rsidR="00904989" w:rsidRPr="00904989" w:rsidRDefault="00904989" w:rsidP="00904989">
            <w:pPr>
              <w:rPr>
                <w:bCs/>
                <w:szCs w:val="20"/>
              </w:rPr>
            </w:pPr>
            <w:r w:rsidRPr="00315962">
              <w:rPr>
                <w:bCs/>
                <w:szCs w:val="20"/>
              </w:rPr>
              <w:t>1L</w:t>
            </w:r>
            <w:r>
              <w:rPr>
                <w:bCs/>
                <w:szCs w:val="20"/>
              </w:rPr>
              <w:t xml:space="preserve">: </w:t>
            </w:r>
            <w:r>
              <w:rPr>
                <w:bCs/>
                <w:szCs w:val="20"/>
              </w:rPr>
              <w:t>First</w:t>
            </w:r>
            <w:r>
              <w:rPr>
                <w:bCs/>
                <w:szCs w:val="20"/>
              </w:rPr>
              <w:t xml:space="preserve"> </w:t>
            </w:r>
            <w:r>
              <w:rPr>
                <w:bCs/>
                <w:szCs w:val="20"/>
              </w:rPr>
              <w:t>line; 2L</w:t>
            </w:r>
            <w:r>
              <w:rPr>
                <w:bCs/>
                <w:szCs w:val="20"/>
              </w:rPr>
              <w:t xml:space="preserve">: </w:t>
            </w:r>
            <w:r>
              <w:rPr>
                <w:bCs/>
                <w:szCs w:val="20"/>
              </w:rPr>
              <w:t>Second</w:t>
            </w:r>
            <w:r>
              <w:rPr>
                <w:bCs/>
                <w:szCs w:val="20"/>
              </w:rPr>
              <w:t xml:space="preserve"> </w:t>
            </w:r>
            <w:r>
              <w:rPr>
                <w:bCs/>
                <w:szCs w:val="20"/>
              </w:rPr>
              <w:t xml:space="preserve">line; </w:t>
            </w:r>
            <w:r w:rsidRPr="00882E24">
              <w:rPr>
                <w:bCs/>
                <w:szCs w:val="20"/>
              </w:rPr>
              <w:t>AMI</w:t>
            </w:r>
            <w:r>
              <w:rPr>
                <w:bCs/>
                <w:szCs w:val="20"/>
              </w:rPr>
              <w:t xml:space="preserve">: </w:t>
            </w:r>
            <w:r w:rsidRPr="00882E24">
              <w:rPr>
                <w:bCs/>
                <w:szCs w:val="20"/>
              </w:rPr>
              <w:t>Acute myocardial infarction; CCI</w:t>
            </w:r>
            <w:r>
              <w:rPr>
                <w:bCs/>
                <w:szCs w:val="20"/>
              </w:rPr>
              <w:t xml:space="preserve">: </w:t>
            </w:r>
            <w:proofErr w:type="spellStart"/>
            <w:r w:rsidRPr="00882E24">
              <w:rPr>
                <w:bCs/>
                <w:szCs w:val="20"/>
              </w:rPr>
              <w:t>Charlson</w:t>
            </w:r>
            <w:proofErr w:type="spellEnd"/>
            <w:r w:rsidRPr="00882E24">
              <w:rPr>
                <w:bCs/>
                <w:szCs w:val="20"/>
              </w:rPr>
              <w:t xml:space="preserve"> Comorbidity Index; Hem/</w:t>
            </w:r>
            <w:proofErr w:type="spellStart"/>
            <w:r w:rsidRPr="00882E24">
              <w:rPr>
                <w:bCs/>
                <w:szCs w:val="20"/>
              </w:rPr>
              <w:t>Onc</w:t>
            </w:r>
            <w:proofErr w:type="spellEnd"/>
            <w:r>
              <w:rPr>
                <w:bCs/>
                <w:szCs w:val="20"/>
              </w:rPr>
              <w:t xml:space="preserve">: </w:t>
            </w:r>
            <w:r w:rsidRPr="00882E24">
              <w:rPr>
                <w:bCs/>
                <w:szCs w:val="20"/>
              </w:rPr>
              <w:t>Hematology/Oncology; Primary</w:t>
            </w:r>
            <w:r>
              <w:rPr>
                <w:bCs/>
                <w:szCs w:val="20"/>
              </w:rPr>
              <w:t xml:space="preserve">: </w:t>
            </w:r>
            <w:r w:rsidRPr="00882E24">
              <w:rPr>
                <w:bCs/>
                <w:szCs w:val="20"/>
              </w:rPr>
              <w:t>General Practitioner/Family Medicine/Internal Medicine</w:t>
            </w:r>
            <w:r>
              <w:rPr>
                <w:bCs/>
                <w:szCs w:val="20"/>
              </w:rPr>
              <w:t>.</w:t>
            </w:r>
          </w:p>
        </w:tc>
      </w:tr>
    </w:tbl>
    <w:p w:rsidR="00904989" w:rsidRDefault="00904989">
      <w:pPr>
        <w:rPr>
          <w:b/>
          <w:bCs/>
          <w:szCs w:val="20"/>
        </w:rPr>
      </w:pPr>
      <w:r>
        <w:rPr>
          <w:b/>
          <w:bCs/>
          <w:szCs w:val="20"/>
        </w:rPr>
        <w:br w:type="page"/>
      </w:r>
    </w:p>
    <w:p w:rsidR="00904989" w:rsidRDefault="00904989" w:rsidP="00904989">
      <w:pPr>
        <w:spacing w:line="480" w:lineRule="auto"/>
        <w:rPr>
          <w:b/>
          <w:bCs/>
          <w:szCs w:val="20"/>
        </w:rPr>
      </w:pPr>
      <w:proofErr w:type="gramStart"/>
      <w:r>
        <w:rPr>
          <w:b/>
          <w:bCs/>
          <w:szCs w:val="20"/>
        </w:rPr>
        <w:lastRenderedPageBreak/>
        <w:t>Appendix Figure 1</w:t>
      </w:r>
      <w:r w:rsidRPr="00882E24">
        <w:rPr>
          <w:b/>
          <w:bCs/>
          <w:szCs w:val="20"/>
        </w:rPr>
        <w:t>.</w:t>
      </w:r>
      <w:proofErr w:type="gramEnd"/>
      <w:r w:rsidRPr="00882E24">
        <w:rPr>
          <w:b/>
          <w:bCs/>
          <w:szCs w:val="20"/>
        </w:rPr>
        <w:t xml:space="preserve">  </w:t>
      </w:r>
      <w:proofErr w:type="gramStart"/>
      <w:r>
        <w:rPr>
          <w:b/>
          <w:bCs/>
          <w:szCs w:val="20"/>
        </w:rPr>
        <w:t xml:space="preserve">2L </w:t>
      </w:r>
      <w:r>
        <w:rPr>
          <w:b/>
          <w:bCs/>
          <w:szCs w:val="20"/>
        </w:rPr>
        <w:t>t</w:t>
      </w:r>
      <w:r w:rsidRPr="00882E24">
        <w:rPr>
          <w:b/>
          <w:bCs/>
          <w:szCs w:val="20"/>
        </w:rPr>
        <w:t xml:space="preserve">reatment </w:t>
      </w:r>
      <w:r>
        <w:rPr>
          <w:b/>
          <w:bCs/>
          <w:szCs w:val="20"/>
        </w:rPr>
        <w:t>p</w:t>
      </w:r>
      <w:r w:rsidRPr="00882E24">
        <w:rPr>
          <w:b/>
          <w:bCs/>
          <w:szCs w:val="20"/>
        </w:rPr>
        <w:t>athways</w:t>
      </w:r>
      <w:r>
        <w:rPr>
          <w:b/>
          <w:bCs/>
          <w:szCs w:val="20"/>
        </w:rPr>
        <w:t xml:space="preserve"> for 1L </w:t>
      </w:r>
      <w:proofErr w:type="spellStart"/>
      <w:r>
        <w:rPr>
          <w:b/>
          <w:bCs/>
          <w:szCs w:val="20"/>
        </w:rPr>
        <w:t>cladribine</w:t>
      </w:r>
      <w:proofErr w:type="spellEnd"/>
      <w:r>
        <w:rPr>
          <w:b/>
          <w:bCs/>
          <w:szCs w:val="20"/>
        </w:rPr>
        <w:t xml:space="preserve"> patients by year </w:t>
      </w:r>
      <w:r>
        <w:rPr>
          <w:b/>
          <w:bCs/>
          <w:szCs w:val="20"/>
        </w:rPr>
        <w:t xml:space="preserve">of 1L </w:t>
      </w:r>
      <w:proofErr w:type="spellStart"/>
      <w:r>
        <w:rPr>
          <w:b/>
          <w:bCs/>
          <w:szCs w:val="20"/>
        </w:rPr>
        <w:t>cladribine</w:t>
      </w:r>
      <w:proofErr w:type="spellEnd"/>
      <w:r>
        <w:rPr>
          <w:b/>
          <w:bCs/>
          <w:szCs w:val="20"/>
        </w:rPr>
        <w:t xml:space="preserve"> initiation.</w:t>
      </w:r>
      <w:proofErr w:type="gramEnd"/>
      <w:r>
        <w:rPr>
          <w:b/>
          <w:bCs/>
          <w:szCs w:val="20"/>
        </w:rPr>
        <w:t xml:space="preserve">  </w:t>
      </w:r>
    </w:p>
    <w:p w:rsidR="00904989" w:rsidRDefault="00904989" w:rsidP="00904989">
      <w:pPr>
        <w:spacing w:line="480" w:lineRule="auto"/>
        <w:rPr>
          <w:b/>
          <w:bCs/>
          <w:szCs w:val="20"/>
        </w:rPr>
      </w:pPr>
    </w:p>
    <w:p w:rsidR="00904989" w:rsidRDefault="00904989" w:rsidP="00904989">
      <w:pPr>
        <w:rPr>
          <w:b/>
          <w:bCs/>
          <w:szCs w:val="20"/>
        </w:rPr>
      </w:pPr>
      <w:r>
        <w:rPr>
          <w:noProof/>
          <w:szCs w:val="20"/>
          <w:lang w:val="en-GB" w:eastAsia="en-GB"/>
        </w:rPr>
        <w:drawing>
          <wp:inline distT="0" distB="0" distL="0" distR="0" wp14:anchorId="311EE383" wp14:editId="090AEB77">
            <wp:extent cx="4062311" cy="3115733"/>
            <wp:effectExtent l="19050" t="0" r="0" b="0"/>
            <wp:docPr id="6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 l="32948" t="22890" r="24281" b="199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57818" cy="311228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DD3109">
        <w:rPr>
          <w:szCs w:val="20"/>
        </w:rPr>
        <w:t xml:space="preserve"> </w:t>
      </w:r>
      <w:r>
        <w:rPr>
          <w:b/>
          <w:bCs/>
          <w:szCs w:val="20"/>
        </w:rPr>
        <w:br w:type="page"/>
      </w:r>
    </w:p>
    <w:p w:rsidR="00904989" w:rsidRDefault="00904989" w:rsidP="00904989">
      <w:pPr>
        <w:spacing w:line="480" w:lineRule="auto"/>
        <w:rPr>
          <w:b/>
          <w:bCs/>
          <w:szCs w:val="20"/>
        </w:rPr>
      </w:pPr>
    </w:p>
    <w:tbl>
      <w:tblPr>
        <w:tblW w:w="9640" w:type="dxa"/>
        <w:tblInd w:w="98" w:type="dxa"/>
        <w:tblLayout w:type="fixed"/>
        <w:tblLook w:val="04A0" w:firstRow="1" w:lastRow="0" w:firstColumn="1" w:lastColumn="0" w:noHBand="0" w:noVBand="1"/>
      </w:tblPr>
      <w:tblGrid>
        <w:gridCol w:w="6670"/>
        <w:gridCol w:w="912"/>
        <w:gridCol w:w="888"/>
        <w:gridCol w:w="1170"/>
      </w:tblGrid>
      <w:tr w:rsidR="00904989" w:rsidRPr="00323E36" w:rsidTr="001A462C">
        <w:trPr>
          <w:trHeight w:val="491"/>
        </w:trPr>
        <w:tc>
          <w:tcPr>
            <w:tcW w:w="9640" w:type="dxa"/>
            <w:gridSpan w:val="4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904989" w:rsidRPr="00323E36" w:rsidRDefault="00904989" w:rsidP="00904989">
            <w:pPr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Appendix Table 2</w:t>
            </w:r>
            <w:r w:rsidRPr="00882E24">
              <w:rPr>
                <w:b/>
                <w:bCs/>
                <w:szCs w:val="20"/>
              </w:rPr>
              <w:t xml:space="preserve">.  </w:t>
            </w:r>
            <w:r>
              <w:rPr>
                <w:b/>
                <w:bCs/>
                <w:szCs w:val="20"/>
              </w:rPr>
              <w:t xml:space="preserve">Line of </w:t>
            </w:r>
            <w:r>
              <w:rPr>
                <w:b/>
                <w:bCs/>
                <w:szCs w:val="20"/>
              </w:rPr>
              <w:t xml:space="preserve">therapy </w:t>
            </w:r>
            <w:r w:rsidRPr="00882E24">
              <w:rPr>
                <w:b/>
                <w:bCs/>
                <w:szCs w:val="20"/>
              </w:rPr>
              <w:t>characteristics</w:t>
            </w:r>
            <w:r>
              <w:rPr>
                <w:b/>
                <w:bCs/>
                <w:szCs w:val="20"/>
              </w:rPr>
              <w:t>.</w:t>
            </w:r>
          </w:p>
        </w:tc>
      </w:tr>
      <w:tr w:rsidR="00904989" w:rsidRPr="00323E36" w:rsidTr="007A5A8F">
        <w:trPr>
          <w:trHeight w:val="491"/>
        </w:trPr>
        <w:tc>
          <w:tcPr>
            <w:tcW w:w="667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4989" w:rsidRPr="00323E36" w:rsidRDefault="00904989" w:rsidP="007A5A8F">
            <w:pPr>
              <w:jc w:val="right"/>
              <w:rPr>
                <w:b/>
                <w:bCs/>
                <w:szCs w:val="20"/>
              </w:rPr>
            </w:pPr>
          </w:p>
        </w:tc>
        <w:tc>
          <w:tcPr>
            <w:tcW w:w="2970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323E36">
              <w:rPr>
                <w:b/>
                <w:bCs/>
                <w:szCs w:val="20"/>
              </w:rPr>
              <w:t>All Patients</w:t>
            </w:r>
          </w:p>
        </w:tc>
      </w:tr>
      <w:tr w:rsidR="00904989" w:rsidRPr="00323E36" w:rsidTr="007A5A8F">
        <w:trPr>
          <w:trHeight w:val="105"/>
        </w:trPr>
        <w:tc>
          <w:tcPr>
            <w:tcW w:w="6670" w:type="dxa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04989" w:rsidRPr="00323E36" w:rsidRDefault="00904989" w:rsidP="007A5A8F">
            <w:pPr>
              <w:jc w:val="right"/>
              <w:rPr>
                <w:b/>
                <w:bCs/>
                <w:color w:val="4F81BD"/>
                <w:szCs w:val="20"/>
              </w:rPr>
            </w:pPr>
          </w:p>
        </w:tc>
        <w:tc>
          <w:tcPr>
            <w:tcW w:w="2970" w:type="dxa"/>
            <w:gridSpan w:val="3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323E36">
              <w:rPr>
                <w:b/>
                <w:bCs/>
                <w:szCs w:val="20"/>
              </w:rPr>
              <w:t>(N=749)</w:t>
            </w:r>
          </w:p>
        </w:tc>
      </w:tr>
      <w:tr w:rsidR="00904989" w:rsidRPr="00323E36" w:rsidTr="007A5A8F">
        <w:trPr>
          <w:trHeight w:val="504"/>
        </w:trPr>
        <w:tc>
          <w:tcPr>
            <w:tcW w:w="66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rPr>
                <w:b/>
                <w:bCs/>
                <w:szCs w:val="20"/>
              </w:rPr>
            </w:pPr>
            <w:r w:rsidRPr="00323E36">
              <w:rPr>
                <w:b/>
                <w:bCs/>
                <w:szCs w:val="20"/>
              </w:rPr>
              <w:t>Measure</w:t>
            </w:r>
          </w:p>
        </w:tc>
        <w:tc>
          <w:tcPr>
            <w:tcW w:w="912" w:type="dxa"/>
            <w:tcBorders>
              <w:top w:val="nil"/>
              <w:left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M</w:t>
            </w:r>
            <w:r w:rsidRPr="00323E36">
              <w:rPr>
                <w:b/>
                <w:bCs/>
                <w:szCs w:val="20"/>
              </w:rPr>
              <w:t>ean</w:t>
            </w:r>
          </w:p>
        </w:tc>
        <w:tc>
          <w:tcPr>
            <w:tcW w:w="888" w:type="dxa"/>
            <w:tcBorders>
              <w:top w:val="nil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323E36">
              <w:rPr>
                <w:b/>
                <w:bCs/>
                <w:szCs w:val="20"/>
              </w:rPr>
              <w:t>SD</w:t>
            </w:r>
          </w:p>
        </w:tc>
        <w:tc>
          <w:tcPr>
            <w:tcW w:w="1170" w:type="dxa"/>
            <w:tcBorders>
              <w:top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b/>
                <w:bCs/>
                <w:szCs w:val="20"/>
              </w:rPr>
            </w:pPr>
            <w:r w:rsidRPr="00323E36">
              <w:rPr>
                <w:b/>
                <w:bCs/>
                <w:szCs w:val="20"/>
              </w:rPr>
              <w:t>Median</w:t>
            </w:r>
          </w:p>
        </w:tc>
      </w:tr>
      <w:tr w:rsidR="00904989" w:rsidRPr="00323E36" w:rsidTr="007A5A8F">
        <w:trPr>
          <w:trHeight w:val="63"/>
        </w:trPr>
        <w:tc>
          <w:tcPr>
            <w:tcW w:w="6670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7A5A8F">
            <w:pPr>
              <w:rPr>
                <w:b/>
                <w:bCs/>
                <w:szCs w:val="20"/>
              </w:rPr>
            </w:pPr>
            <w:r w:rsidRPr="00323E36">
              <w:rPr>
                <w:b/>
                <w:bCs/>
                <w:szCs w:val="20"/>
              </w:rPr>
              <w:t>Proportion of patients initiating 1L therapy (n</w:t>
            </w:r>
            <w:proofErr w:type="gramStart"/>
            <w:r w:rsidRPr="00323E36">
              <w:rPr>
                <w:b/>
                <w:bCs/>
                <w:szCs w:val="20"/>
              </w:rPr>
              <w:t>,%</w:t>
            </w:r>
            <w:proofErr w:type="gramEnd"/>
            <w:r w:rsidRPr="00323E36">
              <w:rPr>
                <w:b/>
                <w:bCs/>
                <w:szCs w:val="20"/>
              </w:rPr>
              <w:t>)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282</w:t>
            </w:r>
          </w:p>
        </w:tc>
        <w:tc>
          <w:tcPr>
            <w:tcW w:w="88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37.7%</w:t>
            </w: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</w:p>
        </w:tc>
      </w:tr>
      <w:tr w:rsidR="00904989" w:rsidRPr="00323E36" w:rsidTr="007A5A8F">
        <w:trPr>
          <w:trHeight w:val="73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100" w:firstLine="2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>Time from index date to 1L therapy initiation (months)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4.4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9.8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1</w:t>
            </w:r>
          </w:p>
        </w:tc>
      </w:tr>
      <w:tr w:rsidR="00904989" w:rsidRPr="00323E36" w:rsidTr="007A5A8F">
        <w:trPr>
          <w:trHeight w:val="252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100" w:firstLine="2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>Time from 1L therapy initiation to end of follow-up (months)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29.5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21.0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23</w:t>
            </w:r>
          </w:p>
        </w:tc>
      </w:tr>
      <w:tr w:rsidR="00904989" w:rsidRPr="00323E36" w:rsidTr="007A5A8F">
        <w:trPr>
          <w:trHeight w:val="252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100" w:firstLine="2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 xml:space="preserve">1L </w:t>
            </w:r>
            <w:r>
              <w:rPr>
                <w:bCs/>
                <w:szCs w:val="20"/>
              </w:rPr>
              <w:t>t</w:t>
            </w:r>
            <w:r w:rsidRPr="00323E36">
              <w:rPr>
                <w:bCs/>
                <w:szCs w:val="20"/>
              </w:rPr>
              <w:t xml:space="preserve">herapy </w:t>
            </w:r>
            <w:r>
              <w:rPr>
                <w:bCs/>
                <w:szCs w:val="20"/>
              </w:rPr>
              <w:t>d</w:t>
            </w:r>
            <w:r w:rsidRPr="00323E36">
              <w:rPr>
                <w:bCs/>
                <w:szCs w:val="20"/>
              </w:rPr>
              <w:t>uration (days)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34.1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104.4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5</w:t>
            </w:r>
          </w:p>
        </w:tc>
      </w:tr>
      <w:tr w:rsidR="00904989" w:rsidRPr="00874507" w:rsidTr="007A5A8F">
        <w:trPr>
          <w:trHeight w:val="73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874507" w:rsidRDefault="00904989" w:rsidP="007A5A8F">
            <w:pPr>
              <w:ind w:firstLineChars="100" w:firstLine="100"/>
              <w:rPr>
                <w:bCs/>
                <w:sz w:val="10"/>
                <w:szCs w:val="10"/>
              </w:rPr>
            </w:pP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874507" w:rsidRDefault="00904989" w:rsidP="007A5A8F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874507" w:rsidRDefault="00904989" w:rsidP="007A5A8F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874507" w:rsidRDefault="00904989" w:rsidP="007A5A8F">
            <w:pPr>
              <w:jc w:val="center"/>
              <w:rPr>
                <w:sz w:val="10"/>
                <w:szCs w:val="10"/>
              </w:rPr>
            </w:pPr>
          </w:p>
        </w:tc>
      </w:tr>
      <w:tr w:rsidR="00904989" w:rsidRPr="00323E36" w:rsidTr="007A5A8F">
        <w:trPr>
          <w:trHeight w:val="123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100" w:firstLine="2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 xml:space="preserve">1L </w:t>
            </w:r>
            <w:proofErr w:type="spellStart"/>
            <w:r>
              <w:rPr>
                <w:bCs/>
                <w:szCs w:val="20"/>
              </w:rPr>
              <w:t>c</w:t>
            </w:r>
            <w:r w:rsidRPr="00323E36">
              <w:rPr>
                <w:bCs/>
                <w:szCs w:val="20"/>
              </w:rPr>
              <w:t>ladribine</w:t>
            </w:r>
            <w:proofErr w:type="spellEnd"/>
            <w:r w:rsidRPr="00323E36">
              <w:rPr>
                <w:bCs/>
                <w:szCs w:val="20"/>
              </w:rPr>
              <w:t xml:space="preserve"> (n</w:t>
            </w:r>
            <w:proofErr w:type="gramStart"/>
            <w:r w:rsidRPr="00323E36">
              <w:rPr>
                <w:bCs/>
                <w:szCs w:val="20"/>
              </w:rPr>
              <w:t>,%</w:t>
            </w:r>
            <w:proofErr w:type="gramEnd"/>
            <w:r w:rsidRPr="00323E36">
              <w:rPr>
                <w:bCs/>
                <w:szCs w:val="20"/>
              </w:rPr>
              <w:t>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213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75.5</w:t>
            </w:r>
            <w:r>
              <w:rPr>
                <w:szCs w:val="20"/>
              </w:rPr>
              <w:t>%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</w:p>
        </w:tc>
      </w:tr>
      <w:tr w:rsidR="00904989" w:rsidRPr="00323E36" w:rsidTr="007A5A8F">
        <w:trPr>
          <w:trHeight w:val="73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200" w:firstLine="4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 xml:space="preserve">1L </w:t>
            </w:r>
            <w:proofErr w:type="spellStart"/>
            <w:r>
              <w:rPr>
                <w:bCs/>
                <w:szCs w:val="20"/>
              </w:rPr>
              <w:t>c</w:t>
            </w:r>
            <w:r w:rsidRPr="00323E36">
              <w:rPr>
                <w:bCs/>
                <w:szCs w:val="20"/>
              </w:rPr>
              <w:t>ladribine</w:t>
            </w:r>
            <w:proofErr w:type="spellEnd"/>
            <w:r w:rsidRPr="00323E36">
              <w:rPr>
                <w:bCs/>
                <w:szCs w:val="20"/>
              </w:rPr>
              <w:t xml:space="preserve"> </w:t>
            </w:r>
            <w:r>
              <w:rPr>
                <w:bCs/>
                <w:szCs w:val="20"/>
              </w:rPr>
              <w:t>d</w:t>
            </w:r>
            <w:r w:rsidRPr="00323E36">
              <w:rPr>
                <w:bCs/>
                <w:szCs w:val="20"/>
              </w:rPr>
              <w:t>uration (days)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7.3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16.2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5</w:t>
            </w:r>
          </w:p>
        </w:tc>
      </w:tr>
      <w:tr w:rsidR="00904989" w:rsidRPr="00323E36" w:rsidTr="007A5A8F">
        <w:trPr>
          <w:trHeight w:val="73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200" w:firstLine="4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 xml:space="preserve">1L </w:t>
            </w:r>
            <w:proofErr w:type="spellStart"/>
            <w:r>
              <w:rPr>
                <w:bCs/>
                <w:szCs w:val="20"/>
              </w:rPr>
              <w:t>c</w:t>
            </w:r>
            <w:r w:rsidRPr="00323E36">
              <w:rPr>
                <w:bCs/>
                <w:szCs w:val="20"/>
              </w:rPr>
              <w:t>ladribine</w:t>
            </w:r>
            <w:proofErr w:type="spellEnd"/>
            <w:r w:rsidRPr="00323E36">
              <w:rPr>
                <w:bCs/>
                <w:szCs w:val="20"/>
              </w:rPr>
              <w:t xml:space="preserve"> </w:t>
            </w:r>
            <w:r>
              <w:rPr>
                <w:bCs/>
                <w:szCs w:val="20"/>
              </w:rPr>
              <w:t>a</w:t>
            </w:r>
            <w:r w:rsidRPr="00323E36">
              <w:rPr>
                <w:bCs/>
                <w:szCs w:val="20"/>
              </w:rPr>
              <w:t xml:space="preserve">dministration </w:t>
            </w:r>
            <w:r>
              <w:rPr>
                <w:bCs/>
                <w:szCs w:val="20"/>
              </w:rPr>
              <w:t>d</w:t>
            </w:r>
            <w:r w:rsidRPr="00323E36">
              <w:rPr>
                <w:bCs/>
                <w:szCs w:val="20"/>
              </w:rPr>
              <w:t>ays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3.4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3.0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</w:t>
            </w:r>
          </w:p>
        </w:tc>
      </w:tr>
      <w:tr w:rsidR="00904989" w:rsidRPr="00323E36" w:rsidTr="007A5A8F">
        <w:trPr>
          <w:trHeight w:val="252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7A5A8F">
            <w:pPr>
              <w:rPr>
                <w:b/>
                <w:bCs/>
                <w:szCs w:val="20"/>
              </w:rPr>
            </w:pP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904989" w:rsidRPr="00323E36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</w:tr>
      <w:tr w:rsidR="00904989" w:rsidRPr="00323E36" w:rsidTr="007A5A8F">
        <w:trPr>
          <w:trHeight w:val="252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7A5A8F">
            <w:pPr>
              <w:rPr>
                <w:b/>
                <w:bCs/>
                <w:szCs w:val="20"/>
              </w:rPr>
            </w:pPr>
            <w:r w:rsidRPr="00323E36">
              <w:rPr>
                <w:b/>
                <w:bCs/>
                <w:szCs w:val="20"/>
              </w:rPr>
              <w:t>Proportion of patients initiating 2L therapy (n</w:t>
            </w:r>
            <w:proofErr w:type="gramStart"/>
            <w:r w:rsidRPr="00323E36">
              <w:rPr>
                <w:b/>
                <w:bCs/>
                <w:szCs w:val="20"/>
              </w:rPr>
              <w:t>,%</w:t>
            </w:r>
            <w:proofErr w:type="gramEnd"/>
            <w:r w:rsidRPr="00323E36">
              <w:rPr>
                <w:b/>
                <w:bCs/>
                <w:szCs w:val="20"/>
              </w:rPr>
              <w:t>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38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5.</w:t>
            </w:r>
            <w:r>
              <w:rPr>
                <w:szCs w:val="20"/>
              </w:rPr>
              <w:t>1%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904989" w:rsidRPr="00323E36" w:rsidRDefault="00904989" w:rsidP="007A5A8F">
            <w:pPr>
              <w:jc w:val="center"/>
              <w:rPr>
                <w:color w:val="000000"/>
                <w:szCs w:val="20"/>
              </w:rPr>
            </w:pPr>
          </w:p>
        </w:tc>
      </w:tr>
      <w:tr w:rsidR="00904989" w:rsidRPr="00323E36" w:rsidTr="007A5A8F">
        <w:trPr>
          <w:trHeight w:val="73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100" w:firstLine="2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>Time from index date to 2L therapy initiation (months)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16.0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16.7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8.0</w:t>
            </w:r>
          </w:p>
        </w:tc>
      </w:tr>
      <w:tr w:rsidR="00904989" w:rsidRPr="00323E36" w:rsidTr="007A5A8F">
        <w:trPr>
          <w:trHeight w:val="73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100" w:firstLine="2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>Time from 2L therapy initiation to end of follow-up (months)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23.9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19.6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17</w:t>
            </w:r>
          </w:p>
        </w:tc>
      </w:tr>
      <w:tr w:rsidR="00904989" w:rsidRPr="00323E36" w:rsidTr="007A5A8F">
        <w:trPr>
          <w:trHeight w:val="240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100" w:firstLine="2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 xml:space="preserve">2L </w:t>
            </w:r>
            <w:r>
              <w:rPr>
                <w:bCs/>
                <w:szCs w:val="20"/>
              </w:rPr>
              <w:t>t</w:t>
            </w:r>
            <w:r w:rsidRPr="00323E36">
              <w:rPr>
                <w:bCs/>
                <w:szCs w:val="20"/>
              </w:rPr>
              <w:t xml:space="preserve">herapy </w:t>
            </w:r>
            <w:r>
              <w:rPr>
                <w:bCs/>
                <w:szCs w:val="20"/>
              </w:rPr>
              <w:t>d</w:t>
            </w:r>
            <w:r w:rsidRPr="00323E36">
              <w:rPr>
                <w:bCs/>
                <w:szCs w:val="20"/>
              </w:rPr>
              <w:t>uration (days)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53.7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70.9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28</w:t>
            </w:r>
          </w:p>
        </w:tc>
      </w:tr>
      <w:tr w:rsidR="00904989" w:rsidRPr="00323E36" w:rsidTr="007A5A8F">
        <w:trPr>
          <w:trHeight w:val="73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874507" w:rsidRDefault="00904989" w:rsidP="007A5A8F">
            <w:pPr>
              <w:ind w:firstLineChars="100" w:firstLine="100"/>
              <w:rPr>
                <w:bCs/>
                <w:sz w:val="10"/>
                <w:szCs w:val="10"/>
              </w:rPr>
            </w:pP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874507" w:rsidRDefault="00904989" w:rsidP="007A5A8F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874507" w:rsidRDefault="00904989" w:rsidP="007A5A8F">
            <w:pPr>
              <w:jc w:val="center"/>
              <w:rPr>
                <w:sz w:val="10"/>
                <w:szCs w:val="10"/>
              </w:rPr>
            </w:pP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874507" w:rsidRDefault="00904989" w:rsidP="007A5A8F">
            <w:pPr>
              <w:jc w:val="center"/>
              <w:rPr>
                <w:sz w:val="10"/>
                <w:szCs w:val="10"/>
              </w:rPr>
            </w:pPr>
          </w:p>
        </w:tc>
      </w:tr>
      <w:tr w:rsidR="00904989" w:rsidRPr="00323E36" w:rsidTr="007A5A8F">
        <w:trPr>
          <w:trHeight w:val="168"/>
        </w:trPr>
        <w:tc>
          <w:tcPr>
            <w:tcW w:w="667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100" w:firstLine="2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 xml:space="preserve">2L </w:t>
            </w:r>
            <w:r>
              <w:rPr>
                <w:bCs/>
                <w:szCs w:val="20"/>
              </w:rPr>
              <w:t>r</w:t>
            </w:r>
            <w:r w:rsidRPr="00323E36">
              <w:rPr>
                <w:bCs/>
                <w:szCs w:val="20"/>
              </w:rPr>
              <w:t>ituximab (n</w:t>
            </w:r>
            <w:proofErr w:type="gramStart"/>
            <w:r w:rsidRPr="00323E36">
              <w:rPr>
                <w:bCs/>
                <w:szCs w:val="20"/>
              </w:rPr>
              <w:t>,%</w:t>
            </w:r>
            <w:proofErr w:type="gramEnd"/>
            <w:r w:rsidRPr="00323E36">
              <w:rPr>
                <w:bCs/>
                <w:szCs w:val="20"/>
              </w:rPr>
              <w:t>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213</w:t>
            </w: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52.6</w:t>
            </w:r>
            <w:r>
              <w:rPr>
                <w:szCs w:val="20"/>
              </w:rPr>
              <w:t>%</w:t>
            </w:r>
          </w:p>
        </w:tc>
        <w:tc>
          <w:tcPr>
            <w:tcW w:w="117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</w:p>
        </w:tc>
      </w:tr>
      <w:tr w:rsidR="00904989" w:rsidRPr="00323E36" w:rsidTr="007A5A8F">
        <w:trPr>
          <w:trHeight w:val="264"/>
        </w:trPr>
        <w:tc>
          <w:tcPr>
            <w:tcW w:w="6670" w:type="dxa"/>
            <w:tcBorders>
              <w:top w:val="nil"/>
              <w:left w:val="single" w:sz="8" w:space="0" w:color="auto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200" w:firstLine="4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 xml:space="preserve">2L </w:t>
            </w:r>
            <w:r>
              <w:rPr>
                <w:bCs/>
                <w:szCs w:val="20"/>
              </w:rPr>
              <w:t>r</w:t>
            </w:r>
            <w:r w:rsidRPr="00323E36">
              <w:rPr>
                <w:bCs/>
                <w:szCs w:val="20"/>
              </w:rPr>
              <w:t xml:space="preserve">ituximab </w:t>
            </w:r>
            <w:r>
              <w:rPr>
                <w:bCs/>
                <w:szCs w:val="20"/>
              </w:rPr>
              <w:t>d</w:t>
            </w:r>
            <w:r w:rsidRPr="00323E36">
              <w:rPr>
                <w:bCs/>
                <w:szCs w:val="20"/>
              </w:rPr>
              <w:t>uration (days)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69.4</w:t>
            </w:r>
          </w:p>
        </w:tc>
        <w:tc>
          <w:tcPr>
            <w:tcW w:w="888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78.0</w:t>
            </w:r>
          </w:p>
        </w:tc>
        <w:tc>
          <w:tcPr>
            <w:tcW w:w="1170" w:type="dxa"/>
            <w:tcBorders>
              <w:top w:val="nil"/>
              <w:left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50</w:t>
            </w:r>
          </w:p>
        </w:tc>
      </w:tr>
      <w:tr w:rsidR="00904989" w:rsidRPr="00323E36" w:rsidTr="007A5A8F">
        <w:trPr>
          <w:trHeight w:val="252"/>
        </w:trPr>
        <w:tc>
          <w:tcPr>
            <w:tcW w:w="667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ind w:firstLineChars="200" w:firstLine="400"/>
              <w:rPr>
                <w:bCs/>
                <w:szCs w:val="20"/>
              </w:rPr>
            </w:pPr>
            <w:r w:rsidRPr="00323E36">
              <w:rPr>
                <w:bCs/>
                <w:szCs w:val="20"/>
              </w:rPr>
              <w:t xml:space="preserve">2L </w:t>
            </w:r>
            <w:r>
              <w:rPr>
                <w:bCs/>
                <w:szCs w:val="20"/>
              </w:rPr>
              <w:t>r</w:t>
            </w:r>
            <w:r w:rsidRPr="00323E36">
              <w:rPr>
                <w:bCs/>
                <w:szCs w:val="20"/>
              </w:rPr>
              <w:t xml:space="preserve">ituximab </w:t>
            </w:r>
            <w:r>
              <w:rPr>
                <w:bCs/>
                <w:szCs w:val="20"/>
              </w:rPr>
              <w:t>a</w:t>
            </w:r>
            <w:r w:rsidRPr="00323E36">
              <w:rPr>
                <w:bCs/>
                <w:szCs w:val="20"/>
              </w:rPr>
              <w:t xml:space="preserve">dministration </w:t>
            </w:r>
            <w:r>
              <w:rPr>
                <w:bCs/>
                <w:szCs w:val="20"/>
              </w:rPr>
              <w:t>d</w:t>
            </w:r>
            <w:r w:rsidRPr="00323E36">
              <w:rPr>
                <w:bCs/>
                <w:szCs w:val="20"/>
              </w:rPr>
              <w:t>ays</w:t>
            </w:r>
          </w:p>
        </w:tc>
        <w:tc>
          <w:tcPr>
            <w:tcW w:w="912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4.9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2.1</w:t>
            </w:r>
          </w:p>
        </w:tc>
        <w:tc>
          <w:tcPr>
            <w:tcW w:w="11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  <w:r w:rsidRPr="00323E36">
              <w:rPr>
                <w:szCs w:val="20"/>
              </w:rPr>
              <w:t>4</w:t>
            </w:r>
          </w:p>
        </w:tc>
      </w:tr>
      <w:tr w:rsidR="00904989" w:rsidRPr="00323E36" w:rsidTr="007A5A8F">
        <w:trPr>
          <w:trHeight w:val="252"/>
        </w:trPr>
        <w:tc>
          <w:tcPr>
            <w:tcW w:w="758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04989" w:rsidRPr="00323E36" w:rsidRDefault="00904989" w:rsidP="00904989">
            <w:pPr>
              <w:rPr>
                <w:szCs w:val="20"/>
              </w:rPr>
            </w:pPr>
            <w:r w:rsidRPr="00315962">
              <w:rPr>
                <w:bCs/>
                <w:szCs w:val="20"/>
              </w:rPr>
              <w:t>1L</w:t>
            </w:r>
            <w:r>
              <w:rPr>
                <w:bCs/>
                <w:szCs w:val="20"/>
              </w:rPr>
              <w:t xml:space="preserve">: </w:t>
            </w:r>
            <w:r>
              <w:rPr>
                <w:bCs/>
                <w:szCs w:val="20"/>
              </w:rPr>
              <w:t>First</w:t>
            </w:r>
            <w:r>
              <w:rPr>
                <w:bCs/>
                <w:szCs w:val="20"/>
              </w:rPr>
              <w:t xml:space="preserve"> </w:t>
            </w:r>
            <w:r>
              <w:rPr>
                <w:bCs/>
                <w:szCs w:val="20"/>
              </w:rPr>
              <w:t>line; 2L</w:t>
            </w:r>
            <w:r>
              <w:rPr>
                <w:bCs/>
                <w:szCs w:val="20"/>
              </w:rPr>
              <w:t xml:space="preserve">: </w:t>
            </w:r>
            <w:r>
              <w:rPr>
                <w:bCs/>
                <w:szCs w:val="20"/>
              </w:rPr>
              <w:t>Second</w:t>
            </w:r>
            <w:r>
              <w:rPr>
                <w:bCs/>
                <w:szCs w:val="20"/>
              </w:rPr>
              <w:t xml:space="preserve"> </w:t>
            </w:r>
            <w:r>
              <w:rPr>
                <w:bCs/>
                <w:szCs w:val="20"/>
              </w:rPr>
              <w:t>line</w:t>
            </w:r>
            <w:r>
              <w:rPr>
                <w:bCs/>
                <w:szCs w:val="20"/>
              </w:rPr>
              <w:t>.</w:t>
            </w:r>
          </w:p>
        </w:tc>
        <w:tc>
          <w:tcPr>
            <w:tcW w:w="88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</w:p>
        </w:tc>
        <w:tc>
          <w:tcPr>
            <w:tcW w:w="11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904989" w:rsidRPr="00323E36" w:rsidRDefault="00904989" w:rsidP="007A5A8F">
            <w:pPr>
              <w:jc w:val="center"/>
              <w:rPr>
                <w:szCs w:val="20"/>
              </w:rPr>
            </w:pPr>
          </w:p>
        </w:tc>
      </w:tr>
    </w:tbl>
    <w:p w:rsidR="002F408B" w:rsidRDefault="002F408B">
      <w:bookmarkStart w:id="0" w:name="_GoBack"/>
      <w:bookmarkEnd w:id="0"/>
    </w:p>
    <w:sectPr w:rsidR="002F408B" w:rsidSect="00A049D5">
      <w:headerReference w:type="default" r:id="rId6"/>
      <w:footerReference w:type="even" r:id="rId7"/>
      <w:footerReference w:type="default" r:id="rId8"/>
      <w:headerReference w:type="first" r:id="rId9"/>
      <w:footerReference w:type="first" r:id="rId10"/>
      <w:endnotePr>
        <w:numFmt w:val="decimal"/>
      </w:endnotePr>
      <w:pgSz w:w="12240" w:h="15840" w:code="1"/>
      <w:pgMar w:top="2127" w:right="1041" w:bottom="1418" w:left="993" w:header="720" w:footer="735" w:gutter="0"/>
      <w:paperSrc w:first="15"/>
      <w:lnNumType w:countBy="1" w:restart="continuous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9D5" w:rsidRDefault="00904989" w:rsidP="008452C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A049D5" w:rsidRDefault="00904989" w:rsidP="00034F29">
    <w:pPr>
      <w:pStyle w:val="Footer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7397993"/>
      <w:docPartObj>
        <w:docPartGallery w:val="Page Numbers (Bottom of Page)"/>
        <w:docPartUnique/>
      </w:docPartObj>
    </w:sdtPr>
    <w:sdtEndPr/>
    <w:sdtContent>
      <w:p w:rsidR="00A049D5" w:rsidRDefault="009049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049D5" w:rsidRPr="008D5AC3" w:rsidRDefault="00904989" w:rsidP="008D5AC3">
    <w:pPr>
      <w:pStyle w:val="Footer"/>
      <w:ind w:right="360"/>
      <w:rPr>
        <w:sz w:val="12"/>
        <w:szCs w:val="16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7397994"/>
      <w:docPartObj>
        <w:docPartGallery w:val="Page Numbers (Bottom of Page)"/>
        <w:docPartUnique/>
      </w:docPartObj>
    </w:sdtPr>
    <w:sdtEndPr/>
    <w:sdtContent>
      <w:p w:rsidR="00A049D5" w:rsidRDefault="0090498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A049D5" w:rsidRDefault="00904989">
    <w:pPr>
      <w:pStyle w:val="Footer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9D5" w:rsidRDefault="00904989" w:rsidP="00851E38">
    <w:pPr>
      <w:pStyle w:val="Head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696AEEE0" wp14:editId="465AEC3A">
              <wp:simplePos x="0" y="0"/>
              <wp:positionH relativeFrom="column">
                <wp:posOffset>-105410</wp:posOffset>
              </wp:positionH>
              <wp:positionV relativeFrom="paragraph">
                <wp:posOffset>-142875</wp:posOffset>
              </wp:positionV>
              <wp:extent cx="5248910" cy="572135"/>
              <wp:effectExtent l="0" t="0" r="8890" b="0"/>
              <wp:wrapNone/>
              <wp:docPr id="16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48910" cy="5721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-8.3pt;margin-top:-11.25pt;width:413.3pt;height:45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" stroked="f"/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9D5" w:rsidRDefault="00904989" w:rsidP="00851E38">
    <w:pPr>
      <w:pStyle w:val="Header"/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459A194D" wp14:editId="43C96C39">
              <wp:simplePos x="0" y="0"/>
              <wp:positionH relativeFrom="column">
                <wp:posOffset>631190</wp:posOffset>
              </wp:positionH>
              <wp:positionV relativeFrom="paragraph">
                <wp:posOffset>4285615</wp:posOffset>
              </wp:positionV>
              <wp:extent cx="5248910" cy="572135"/>
              <wp:effectExtent l="0" t="0" r="8890" b="0"/>
              <wp:wrapNone/>
              <wp:docPr id="12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48910" cy="5721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49.7pt;margin-top:337.45pt;width:413.3pt;height:45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" stroked="f"/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2149AAF7" wp14:editId="22307A8F">
              <wp:simplePos x="0" y="0"/>
              <wp:positionH relativeFrom="column">
                <wp:posOffset>1088390</wp:posOffset>
              </wp:positionH>
              <wp:positionV relativeFrom="paragraph">
                <wp:posOffset>4742815</wp:posOffset>
              </wp:positionV>
              <wp:extent cx="5248910" cy="572135"/>
              <wp:effectExtent l="0" t="0" r="8890" b="0"/>
              <wp:wrapNone/>
              <wp:docPr id="11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48910" cy="5721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85.7pt;margin-top:373.45pt;width:413.3pt;height:45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" stroked="f"/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8DA7599" wp14:editId="2FDE4A85">
              <wp:simplePos x="0" y="0"/>
              <wp:positionH relativeFrom="column">
                <wp:posOffset>935990</wp:posOffset>
              </wp:positionH>
              <wp:positionV relativeFrom="paragraph">
                <wp:posOffset>4590415</wp:posOffset>
              </wp:positionV>
              <wp:extent cx="5248910" cy="572135"/>
              <wp:effectExtent l="0" t="0" r="8890" b="0"/>
              <wp:wrapNone/>
              <wp:docPr id="9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48910" cy="5721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73.7pt;margin-top:361.45pt;width:413.3pt;height:45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" stroked="f"/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7DDDA548" wp14:editId="3B1ABA9C">
              <wp:simplePos x="0" y="0"/>
              <wp:positionH relativeFrom="column">
                <wp:posOffset>783590</wp:posOffset>
              </wp:positionH>
              <wp:positionV relativeFrom="paragraph">
                <wp:posOffset>4438015</wp:posOffset>
              </wp:positionV>
              <wp:extent cx="5248910" cy="572135"/>
              <wp:effectExtent l="0" t="0" r="8890" b="0"/>
              <wp:wrapNone/>
              <wp:docPr id="8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48910" cy="5721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61.7pt;margin-top:349.45pt;width:413.3pt;height:45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" stroked="f"/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B75CB77" wp14:editId="410B5113">
              <wp:simplePos x="0" y="0"/>
              <wp:positionH relativeFrom="column">
                <wp:posOffset>631190</wp:posOffset>
              </wp:positionH>
              <wp:positionV relativeFrom="paragraph">
                <wp:posOffset>4285615</wp:posOffset>
              </wp:positionV>
              <wp:extent cx="5248910" cy="572135"/>
              <wp:effectExtent l="0" t="0" r="8890" b="0"/>
              <wp:wrapNone/>
              <wp:docPr id="5" name="Rectangl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5248910" cy="57213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6" o:spid="_x0000_s1026" style="position:absolute;margin-left:49.7pt;margin-top:337.45pt;width:413.3pt;height:45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" stroked="f"/>
          </w:pict>
        </mc:Fallback>
      </mc:AlternateContent>
    </w:r>
  </w:p>
  <w:p w:rsidR="00A049D5" w:rsidRDefault="00904989" w:rsidP="00851E38">
    <w:pPr>
      <w:pStyle w:val="Header"/>
    </w:pPr>
  </w:p>
  <w:p w:rsidR="00A049D5" w:rsidRDefault="00904989" w:rsidP="00851E38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75"/>
  <w:displayHorizontalDrawingGridEvery w:val="2"/>
  <w:displayVerticalDrawingGridEvery w:val="2"/>
  <w:characterSpacingControl w:val="doNotCompress"/>
  <w:endnotePr>
    <w:numFmt w:val="decimal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215C"/>
    <w:rsid w:val="000004A8"/>
    <w:rsid w:val="00003442"/>
    <w:rsid w:val="00004988"/>
    <w:rsid w:val="00005A60"/>
    <w:rsid w:val="00005B41"/>
    <w:rsid w:val="00006887"/>
    <w:rsid w:val="00007806"/>
    <w:rsid w:val="00007C95"/>
    <w:rsid w:val="0001040E"/>
    <w:rsid w:val="00010C60"/>
    <w:rsid w:val="000158A5"/>
    <w:rsid w:val="00015D6F"/>
    <w:rsid w:val="00016397"/>
    <w:rsid w:val="0001688E"/>
    <w:rsid w:val="00017375"/>
    <w:rsid w:val="00017F12"/>
    <w:rsid w:val="00021BD6"/>
    <w:rsid w:val="0002247A"/>
    <w:rsid w:val="000224EC"/>
    <w:rsid w:val="000236BE"/>
    <w:rsid w:val="00024204"/>
    <w:rsid w:val="000252BF"/>
    <w:rsid w:val="00026B00"/>
    <w:rsid w:val="0003014E"/>
    <w:rsid w:val="00030C18"/>
    <w:rsid w:val="000322CE"/>
    <w:rsid w:val="0003255A"/>
    <w:rsid w:val="00033A93"/>
    <w:rsid w:val="00035BC2"/>
    <w:rsid w:val="00036507"/>
    <w:rsid w:val="00036822"/>
    <w:rsid w:val="0004037A"/>
    <w:rsid w:val="00040630"/>
    <w:rsid w:val="000413EB"/>
    <w:rsid w:val="00041F50"/>
    <w:rsid w:val="0004214D"/>
    <w:rsid w:val="00042DF1"/>
    <w:rsid w:val="00044A5E"/>
    <w:rsid w:val="00050C6F"/>
    <w:rsid w:val="000522DF"/>
    <w:rsid w:val="00053163"/>
    <w:rsid w:val="00054B16"/>
    <w:rsid w:val="000563A4"/>
    <w:rsid w:val="00056C57"/>
    <w:rsid w:val="0005737F"/>
    <w:rsid w:val="00061193"/>
    <w:rsid w:val="00062978"/>
    <w:rsid w:val="00062EDE"/>
    <w:rsid w:val="00063B8B"/>
    <w:rsid w:val="00063DF2"/>
    <w:rsid w:val="00064AB2"/>
    <w:rsid w:val="000657B4"/>
    <w:rsid w:val="00065862"/>
    <w:rsid w:val="00065985"/>
    <w:rsid w:val="0006757C"/>
    <w:rsid w:val="00070014"/>
    <w:rsid w:val="00071E3A"/>
    <w:rsid w:val="0007214A"/>
    <w:rsid w:val="000722E4"/>
    <w:rsid w:val="00072912"/>
    <w:rsid w:val="00072EC8"/>
    <w:rsid w:val="0007515D"/>
    <w:rsid w:val="00075997"/>
    <w:rsid w:val="00077767"/>
    <w:rsid w:val="00077DF0"/>
    <w:rsid w:val="0008175A"/>
    <w:rsid w:val="00082DFF"/>
    <w:rsid w:val="00082F9E"/>
    <w:rsid w:val="000837DB"/>
    <w:rsid w:val="00086B38"/>
    <w:rsid w:val="000872D5"/>
    <w:rsid w:val="0009146B"/>
    <w:rsid w:val="00091959"/>
    <w:rsid w:val="00093462"/>
    <w:rsid w:val="00093657"/>
    <w:rsid w:val="00093A3A"/>
    <w:rsid w:val="00094B56"/>
    <w:rsid w:val="00096288"/>
    <w:rsid w:val="00097D3C"/>
    <w:rsid w:val="000A1DFC"/>
    <w:rsid w:val="000A384E"/>
    <w:rsid w:val="000A627E"/>
    <w:rsid w:val="000A679D"/>
    <w:rsid w:val="000A69F5"/>
    <w:rsid w:val="000A771D"/>
    <w:rsid w:val="000B0B1B"/>
    <w:rsid w:val="000B0C3B"/>
    <w:rsid w:val="000B1110"/>
    <w:rsid w:val="000B47ED"/>
    <w:rsid w:val="000B47EE"/>
    <w:rsid w:val="000B4C7A"/>
    <w:rsid w:val="000B5791"/>
    <w:rsid w:val="000B5B24"/>
    <w:rsid w:val="000C1A73"/>
    <w:rsid w:val="000C24A0"/>
    <w:rsid w:val="000C4A2F"/>
    <w:rsid w:val="000C6B52"/>
    <w:rsid w:val="000C6B64"/>
    <w:rsid w:val="000C7B18"/>
    <w:rsid w:val="000D0215"/>
    <w:rsid w:val="000D2203"/>
    <w:rsid w:val="000D291D"/>
    <w:rsid w:val="000D2CC6"/>
    <w:rsid w:val="000D4367"/>
    <w:rsid w:val="000D5898"/>
    <w:rsid w:val="000D5BA5"/>
    <w:rsid w:val="000D68D1"/>
    <w:rsid w:val="000D6E32"/>
    <w:rsid w:val="000D7E86"/>
    <w:rsid w:val="000E005F"/>
    <w:rsid w:val="000E012C"/>
    <w:rsid w:val="000E0826"/>
    <w:rsid w:val="000E0F7F"/>
    <w:rsid w:val="000E17B6"/>
    <w:rsid w:val="000E2257"/>
    <w:rsid w:val="000E35C1"/>
    <w:rsid w:val="000E3A12"/>
    <w:rsid w:val="000E4B1C"/>
    <w:rsid w:val="000E4E77"/>
    <w:rsid w:val="000E5AD6"/>
    <w:rsid w:val="000E7ED6"/>
    <w:rsid w:val="000F004A"/>
    <w:rsid w:val="000F06D5"/>
    <w:rsid w:val="000F69AC"/>
    <w:rsid w:val="00100D98"/>
    <w:rsid w:val="0010151F"/>
    <w:rsid w:val="00103E28"/>
    <w:rsid w:val="00104CEA"/>
    <w:rsid w:val="001051FA"/>
    <w:rsid w:val="00105650"/>
    <w:rsid w:val="0010649E"/>
    <w:rsid w:val="001072BE"/>
    <w:rsid w:val="00107704"/>
    <w:rsid w:val="001077CC"/>
    <w:rsid w:val="00107E56"/>
    <w:rsid w:val="001101AF"/>
    <w:rsid w:val="001109FA"/>
    <w:rsid w:val="00110A85"/>
    <w:rsid w:val="00110B9A"/>
    <w:rsid w:val="00110CC0"/>
    <w:rsid w:val="001118DF"/>
    <w:rsid w:val="00112004"/>
    <w:rsid w:val="00113FD8"/>
    <w:rsid w:val="00114AED"/>
    <w:rsid w:val="00114DAC"/>
    <w:rsid w:val="00116210"/>
    <w:rsid w:val="00116250"/>
    <w:rsid w:val="00116A30"/>
    <w:rsid w:val="00116AA2"/>
    <w:rsid w:val="00117F87"/>
    <w:rsid w:val="00123668"/>
    <w:rsid w:val="001241B8"/>
    <w:rsid w:val="001252A2"/>
    <w:rsid w:val="00126D55"/>
    <w:rsid w:val="00130DCF"/>
    <w:rsid w:val="001312BD"/>
    <w:rsid w:val="00131405"/>
    <w:rsid w:val="00132114"/>
    <w:rsid w:val="0013313E"/>
    <w:rsid w:val="001336ED"/>
    <w:rsid w:val="001339BD"/>
    <w:rsid w:val="001346C1"/>
    <w:rsid w:val="00135474"/>
    <w:rsid w:val="00137DA0"/>
    <w:rsid w:val="00137F75"/>
    <w:rsid w:val="00140236"/>
    <w:rsid w:val="00140262"/>
    <w:rsid w:val="001422AC"/>
    <w:rsid w:val="00142F30"/>
    <w:rsid w:val="001434E5"/>
    <w:rsid w:val="00143DCC"/>
    <w:rsid w:val="00143FC0"/>
    <w:rsid w:val="001456AB"/>
    <w:rsid w:val="00145C69"/>
    <w:rsid w:val="00146B75"/>
    <w:rsid w:val="00153840"/>
    <w:rsid w:val="00153CAE"/>
    <w:rsid w:val="0015416D"/>
    <w:rsid w:val="00154E3A"/>
    <w:rsid w:val="00154F47"/>
    <w:rsid w:val="0015599F"/>
    <w:rsid w:val="00155DC0"/>
    <w:rsid w:val="00160DEA"/>
    <w:rsid w:val="00160FB8"/>
    <w:rsid w:val="00161157"/>
    <w:rsid w:val="00161ADA"/>
    <w:rsid w:val="00162272"/>
    <w:rsid w:val="0016491C"/>
    <w:rsid w:val="00164E4F"/>
    <w:rsid w:val="00165FA4"/>
    <w:rsid w:val="0017035B"/>
    <w:rsid w:val="0017069A"/>
    <w:rsid w:val="00170D05"/>
    <w:rsid w:val="00172D6F"/>
    <w:rsid w:val="001738AE"/>
    <w:rsid w:val="00173BEA"/>
    <w:rsid w:val="0017662B"/>
    <w:rsid w:val="00176945"/>
    <w:rsid w:val="0018011C"/>
    <w:rsid w:val="00181522"/>
    <w:rsid w:val="00181B03"/>
    <w:rsid w:val="00183AE2"/>
    <w:rsid w:val="00183B13"/>
    <w:rsid w:val="00183F25"/>
    <w:rsid w:val="001848D9"/>
    <w:rsid w:val="00184F20"/>
    <w:rsid w:val="001850C0"/>
    <w:rsid w:val="001850E7"/>
    <w:rsid w:val="00185F1A"/>
    <w:rsid w:val="00187492"/>
    <w:rsid w:val="00192230"/>
    <w:rsid w:val="0019239A"/>
    <w:rsid w:val="001925D7"/>
    <w:rsid w:val="00193BC4"/>
    <w:rsid w:val="0019456F"/>
    <w:rsid w:val="0019525A"/>
    <w:rsid w:val="00195C58"/>
    <w:rsid w:val="00196681"/>
    <w:rsid w:val="00196D82"/>
    <w:rsid w:val="001977DA"/>
    <w:rsid w:val="00197E8E"/>
    <w:rsid w:val="001A1DDD"/>
    <w:rsid w:val="001A28CE"/>
    <w:rsid w:val="001A29C0"/>
    <w:rsid w:val="001A459B"/>
    <w:rsid w:val="001A4AF0"/>
    <w:rsid w:val="001A6395"/>
    <w:rsid w:val="001A769E"/>
    <w:rsid w:val="001B1010"/>
    <w:rsid w:val="001B1562"/>
    <w:rsid w:val="001B1827"/>
    <w:rsid w:val="001B1855"/>
    <w:rsid w:val="001B2252"/>
    <w:rsid w:val="001B262D"/>
    <w:rsid w:val="001B2B33"/>
    <w:rsid w:val="001B33A0"/>
    <w:rsid w:val="001B42EC"/>
    <w:rsid w:val="001B64FF"/>
    <w:rsid w:val="001B6F84"/>
    <w:rsid w:val="001C1C38"/>
    <w:rsid w:val="001C2F31"/>
    <w:rsid w:val="001C31F0"/>
    <w:rsid w:val="001C567E"/>
    <w:rsid w:val="001C5DBD"/>
    <w:rsid w:val="001C6157"/>
    <w:rsid w:val="001D02BF"/>
    <w:rsid w:val="001D0921"/>
    <w:rsid w:val="001D0D5B"/>
    <w:rsid w:val="001D183E"/>
    <w:rsid w:val="001D3B0B"/>
    <w:rsid w:val="001D3E96"/>
    <w:rsid w:val="001D46F5"/>
    <w:rsid w:val="001D4777"/>
    <w:rsid w:val="001D55D1"/>
    <w:rsid w:val="001D5BA2"/>
    <w:rsid w:val="001D62EA"/>
    <w:rsid w:val="001D637A"/>
    <w:rsid w:val="001D653D"/>
    <w:rsid w:val="001D6CEA"/>
    <w:rsid w:val="001D6D97"/>
    <w:rsid w:val="001D7941"/>
    <w:rsid w:val="001D7BE5"/>
    <w:rsid w:val="001E0B19"/>
    <w:rsid w:val="001E1A3F"/>
    <w:rsid w:val="001E2FBF"/>
    <w:rsid w:val="001E344F"/>
    <w:rsid w:val="001E405D"/>
    <w:rsid w:val="001E48D4"/>
    <w:rsid w:val="001E5B7A"/>
    <w:rsid w:val="001E6497"/>
    <w:rsid w:val="001E6899"/>
    <w:rsid w:val="001F0943"/>
    <w:rsid w:val="001F12E2"/>
    <w:rsid w:val="001F260F"/>
    <w:rsid w:val="001F2E6A"/>
    <w:rsid w:val="001F2F92"/>
    <w:rsid w:val="001F3645"/>
    <w:rsid w:val="001F3BB2"/>
    <w:rsid w:val="001F3CE6"/>
    <w:rsid w:val="001F4424"/>
    <w:rsid w:val="001F4C01"/>
    <w:rsid w:val="001F67A9"/>
    <w:rsid w:val="001F753B"/>
    <w:rsid w:val="001F77FA"/>
    <w:rsid w:val="00204128"/>
    <w:rsid w:val="002073B5"/>
    <w:rsid w:val="0021327B"/>
    <w:rsid w:val="00213B07"/>
    <w:rsid w:val="0021497B"/>
    <w:rsid w:val="002154BD"/>
    <w:rsid w:val="00215C44"/>
    <w:rsid w:val="00217400"/>
    <w:rsid w:val="0022087A"/>
    <w:rsid w:val="00221842"/>
    <w:rsid w:val="002226AE"/>
    <w:rsid w:val="0022307E"/>
    <w:rsid w:val="00223391"/>
    <w:rsid w:val="0022494E"/>
    <w:rsid w:val="00226310"/>
    <w:rsid w:val="00226656"/>
    <w:rsid w:val="0023049A"/>
    <w:rsid w:val="00230B64"/>
    <w:rsid w:val="00231468"/>
    <w:rsid w:val="00231B20"/>
    <w:rsid w:val="00231CF6"/>
    <w:rsid w:val="002327F4"/>
    <w:rsid w:val="00233743"/>
    <w:rsid w:val="00233B5E"/>
    <w:rsid w:val="00233F4C"/>
    <w:rsid w:val="00234292"/>
    <w:rsid w:val="00234ABB"/>
    <w:rsid w:val="00234B72"/>
    <w:rsid w:val="00236263"/>
    <w:rsid w:val="002372B1"/>
    <w:rsid w:val="00242394"/>
    <w:rsid w:val="002434AB"/>
    <w:rsid w:val="00245989"/>
    <w:rsid w:val="00246A5C"/>
    <w:rsid w:val="00247CB9"/>
    <w:rsid w:val="002502D1"/>
    <w:rsid w:val="002519E8"/>
    <w:rsid w:val="002530CA"/>
    <w:rsid w:val="002541D4"/>
    <w:rsid w:val="002549F7"/>
    <w:rsid w:val="002550D0"/>
    <w:rsid w:val="00255EB8"/>
    <w:rsid w:val="0025778B"/>
    <w:rsid w:val="00257EFC"/>
    <w:rsid w:val="00260AA3"/>
    <w:rsid w:val="00261308"/>
    <w:rsid w:val="002637D5"/>
    <w:rsid w:val="00263B66"/>
    <w:rsid w:val="00266006"/>
    <w:rsid w:val="00267C1F"/>
    <w:rsid w:val="00270729"/>
    <w:rsid w:val="00271386"/>
    <w:rsid w:val="002717DD"/>
    <w:rsid w:val="00272506"/>
    <w:rsid w:val="00272EA5"/>
    <w:rsid w:val="0027375A"/>
    <w:rsid w:val="00274714"/>
    <w:rsid w:val="00276356"/>
    <w:rsid w:val="0028016E"/>
    <w:rsid w:val="002803AD"/>
    <w:rsid w:val="0028170B"/>
    <w:rsid w:val="002817AD"/>
    <w:rsid w:val="002830D1"/>
    <w:rsid w:val="00283E47"/>
    <w:rsid w:val="00286E6E"/>
    <w:rsid w:val="0028793D"/>
    <w:rsid w:val="00291EEF"/>
    <w:rsid w:val="00293E9F"/>
    <w:rsid w:val="0029558E"/>
    <w:rsid w:val="002A00DA"/>
    <w:rsid w:val="002A085A"/>
    <w:rsid w:val="002A3EA2"/>
    <w:rsid w:val="002A51B2"/>
    <w:rsid w:val="002A57D5"/>
    <w:rsid w:val="002A5825"/>
    <w:rsid w:val="002A62E8"/>
    <w:rsid w:val="002A6394"/>
    <w:rsid w:val="002A647A"/>
    <w:rsid w:val="002A6515"/>
    <w:rsid w:val="002A6BFC"/>
    <w:rsid w:val="002A6CF1"/>
    <w:rsid w:val="002A6F01"/>
    <w:rsid w:val="002A7752"/>
    <w:rsid w:val="002B03B5"/>
    <w:rsid w:val="002B0ABE"/>
    <w:rsid w:val="002B1424"/>
    <w:rsid w:val="002B1EB4"/>
    <w:rsid w:val="002B2D40"/>
    <w:rsid w:val="002B3E63"/>
    <w:rsid w:val="002B49DF"/>
    <w:rsid w:val="002B4A49"/>
    <w:rsid w:val="002B57B2"/>
    <w:rsid w:val="002B5B2C"/>
    <w:rsid w:val="002B617B"/>
    <w:rsid w:val="002B689D"/>
    <w:rsid w:val="002B7F83"/>
    <w:rsid w:val="002C12FF"/>
    <w:rsid w:val="002C1D2A"/>
    <w:rsid w:val="002C3AAA"/>
    <w:rsid w:val="002C480C"/>
    <w:rsid w:val="002C6B57"/>
    <w:rsid w:val="002C7575"/>
    <w:rsid w:val="002D0877"/>
    <w:rsid w:val="002D08CA"/>
    <w:rsid w:val="002D0996"/>
    <w:rsid w:val="002D0B0A"/>
    <w:rsid w:val="002D2DC6"/>
    <w:rsid w:val="002D389E"/>
    <w:rsid w:val="002D5186"/>
    <w:rsid w:val="002D57E0"/>
    <w:rsid w:val="002D664A"/>
    <w:rsid w:val="002E1C2A"/>
    <w:rsid w:val="002E2E40"/>
    <w:rsid w:val="002E40F3"/>
    <w:rsid w:val="002E537E"/>
    <w:rsid w:val="002E54EB"/>
    <w:rsid w:val="002E61EE"/>
    <w:rsid w:val="002E6C6C"/>
    <w:rsid w:val="002E6FC7"/>
    <w:rsid w:val="002F06B1"/>
    <w:rsid w:val="002F1329"/>
    <w:rsid w:val="002F284A"/>
    <w:rsid w:val="002F32A1"/>
    <w:rsid w:val="002F408B"/>
    <w:rsid w:val="002F4AC0"/>
    <w:rsid w:val="002F6A49"/>
    <w:rsid w:val="002F7092"/>
    <w:rsid w:val="002F7C08"/>
    <w:rsid w:val="0030010D"/>
    <w:rsid w:val="00300113"/>
    <w:rsid w:val="0030013A"/>
    <w:rsid w:val="0030059E"/>
    <w:rsid w:val="00301518"/>
    <w:rsid w:val="00303A05"/>
    <w:rsid w:val="00304FA6"/>
    <w:rsid w:val="0030511C"/>
    <w:rsid w:val="003065EA"/>
    <w:rsid w:val="00306DEE"/>
    <w:rsid w:val="0031005B"/>
    <w:rsid w:val="00310061"/>
    <w:rsid w:val="003159DE"/>
    <w:rsid w:val="00315B30"/>
    <w:rsid w:val="003160DA"/>
    <w:rsid w:val="00316883"/>
    <w:rsid w:val="00321172"/>
    <w:rsid w:val="0032214A"/>
    <w:rsid w:val="00323C1D"/>
    <w:rsid w:val="003254B6"/>
    <w:rsid w:val="00325B41"/>
    <w:rsid w:val="00326BE9"/>
    <w:rsid w:val="0032749F"/>
    <w:rsid w:val="003305A0"/>
    <w:rsid w:val="003307F6"/>
    <w:rsid w:val="00330FE8"/>
    <w:rsid w:val="0033170B"/>
    <w:rsid w:val="00332044"/>
    <w:rsid w:val="00332A4D"/>
    <w:rsid w:val="003333C5"/>
    <w:rsid w:val="00333864"/>
    <w:rsid w:val="00333E0D"/>
    <w:rsid w:val="0033405B"/>
    <w:rsid w:val="00334758"/>
    <w:rsid w:val="00334AB2"/>
    <w:rsid w:val="0033555F"/>
    <w:rsid w:val="00335755"/>
    <w:rsid w:val="00335781"/>
    <w:rsid w:val="00335EFA"/>
    <w:rsid w:val="003371C0"/>
    <w:rsid w:val="003401C9"/>
    <w:rsid w:val="00340675"/>
    <w:rsid w:val="00341192"/>
    <w:rsid w:val="0034187D"/>
    <w:rsid w:val="00341AA0"/>
    <w:rsid w:val="003432F2"/>
    <w:rsid w:val="00343767"/>
    <w:rsid w:val="0034386D"/>
    <w:rsid w:val="00344454"/>
    <w:rsid w:val="003448CB"/>
    <w:rsid w:val="00346382"/>
    <w:rsid w:val="003467B7"/>
    <w:rsid w:val="00346ED0"/>
    <w:rsid w:val="003476AA"/>
    <w:rsid w:val="003503A3"/>
    <w:rsid w:val="0035049D"/>
    <w:rsid w:val="00352BFB"/>
    <w:rsid w:val="003542F2"/>
    <w:rsid w:val="00354B85"/>
    <w:rsid w:val="003554D0"/>
    <w:rsid w:val="00356309"/>
    <w:rsid w:val="00357290"/>
    <w:rsid w:val="003610CA"/>
    <w:rsid w:val="00362EB6"/>
    <w:rsid w:val="0036409E"/>
    <w:rsid w:val="003721B9"/>
    <w:rsid w:val="00372415"/>
    <w:rsid w:val="0037258E"/>
    <w:rsid w:val="00372917"/>
    <w:rsid w:val="00373E03"/>
    <w:rsid w:val="00377108"/>
    <w:rsid w:val="0038055A"/>
    <w:rsid w:val="00382617"/>
    <w:rsid w:val="003836D9"/>
    <w:rsid w:val="003856B0"/>
    <w:rsid w:val="00386F34"/>
    <w:rsid w:val="00387CAA"/>
    <w:rsid w:val="00392196"/>
    <w:rsid w:val="003925F0"/>
    <w:rsid w:val="0039268C"/>
    <w:rsid w:val="00393420"/>
    <w:rsid w:val="00393E11"/>
    <w:rsid w:val="00394ABF"/>
    <w:rsid w:val="00395061"/>
    <w:rsid w:val="00396127"/>
    <w:rsid w:val="003A2F4A"/>
    <w:rsid w:val="003A685C"/>
    <w:rsid w:val="003A7496"/>
    <w:rsid w:val="003B0F07"/>
    <w:rsid w:val="003B295A"/>
    <w:rsid w:val="003B3168"/>
    <w:rsid w:val="003B3BC0"/>
    <w:rsid w:val="003B4179"/>
    <w:rsid w:val="003B5658"/>
    <w:rsid w:val="003B5C88"/>
    <w:rsid w:val="003B5FF1"/>
    <w:rsid w:val="003B739A"/>
    <w:rsid w:val="003C1E94"/>
    <w:rsid w:val="003C490D"/>
    <w:rsid w:val="003C6879"/>
    <w:rsid w:val="003C7A2F"/>
    <w:rsid w:val="003D025C"/>
    <w:rsid w:val="003D1814"/>
    <w:rsid w:val="003D29A2"/>
    <w:rsid w:val="003D3F11"/>
    <w:rsid w:val="003D526A"/>
    <w:rsid w:val="003D5EF9"/>
    <w:rsid w:val="003D7C61"/>
    <w:rsid w:val="003E0B67"/>
    <w:rsid w:val="003E0FA6"/>
    <w:rsid w:val="003E5229"/>
    <w:rsid w:val="003E5C50"/>
    <w:rsid w:val="003E6265"/>
    <w:rsid w:val="003F0330"/>
    <w:rsid w:val="003F0C24"/>
    <w:rsid w:val="003F20F0"/>
    <w:rsid w:val="003F23C2"/>
    <w:rsid w:val="003F3597"/>
    <w:rsid w:val="003F3ABA"/>
    <w:rsid w:val="00402935"/>
    <w:rsid w:val="00405618"/>
    <w:rsid w:val="00405AEA"/>
    <w:rsid w:val="004066C7"/>
    <w:rsid w:val="00406E20"/>
    <w:rsid w:val="0040745B"/>
    <w:rsid w:val="00407837"/>
    <w:rsid w:val="00410833"/>
    <w:rsid w:val="00410DB4"/>
    <w:rsid w:val="004111C9"/>
    <w:rsid w:val="0041140B"/>
    <w:rsid w:val="00411DEB"/>
    <w:rsid w:val="004131CE"/>
    <w:rsid w:val="00413C74"/>
    <w:rsid w:val="00414F81"/>
    <w:rsid w:val="004215DA"/>
    <w:rsid w:val="00421C64"/>
    <w:rsid w:val="00421EAF"/>
    <w:rsid w:val="004228C1"/>
    <w:rsid w:val="00423199"/>
    <w:rsid w:val="00423701"/>
    <w:rsid w:val="00426C4A"/>
    <w:rsid w:val="0042790A"/>
    <w:rsid w:val="004303A7"/>
    <w:rsid w:val="0043082A"/>
    <w:rsid w:val="0043293C"/>
    <w:rsid w:val="00433EA4"/>
    <w:rsid w:val="004341A0"/>
    <w:rsid w:val="004351D0"/>
    <w:rsid w:val="00435C47"/>
    <w:rsid w:val="00436FFE"/>
    <w:rsid w:val="00440722"/>
    <w:rsid w:val="00440B2F"/>
    <w:rsid w:val="0044183A"/>
    <w:rsid w:val="00441A7D"/>
    <w:rsid w:val="00442B2B"/>
    <w:rsid w:val="00444209"/>
    <w:rsid w:val="0044595E"/>
    <w:rsid w:val="00445CE0"/>
    <w:rsid w:val="00447FAE"/>
    <w:rsid w:val="004501EA"/>
    <w:rsid w:val="00451513"/>
    <w:rsid w:val="00451798"/>
    <w:rsid w:val="00451F5D"/>
    <w:rsid w:val="00453CF7"/>
    <w:rsid w:val="00454998"/>
    <w:rsid w:val="00454B4A"/>
    <w:rsid w:val="00455063"/>
    <w:rsid w:val="00456A44"/>
    <w:rsid w:val="004606E9"/>
    <w:rsid w:val="0046165F"/>
    <w:rsid w:val="0046177A"/>
    <w:rsid w:val="0046291D"/>
    <w:rsid w:val="00463218"/>
    <w:rsid w:val="00463832"/>
    <w:rsid w:val="00465497"/>
    <w:rsid w:val="004656D4"/>
    <w:rsid w:val="004738E1"/>
    <w:rsid w:val="004738F0"/>
    <w:rsid w:val="00474315"/>
    <w:rsid w:val="00474341"/>
    <w:rsid w:val="00474BBA"/>
    <w:rsid w:val="0047615A"/>
    <w:rsid w:val="0047625F"/>
    <w:rsid w:val="0047707B"/>
    <w:rsid w:val="004770BD"/>
    <w:rsid w:val="00481C41"/>
    <w:rsid w:val="00481D9A"/>
    <w:rsid w:val="00483D6D"/>
    <w:rsid w:val="00483E78"/>
    <w:rsid w:val="00485B89"/>
    <w:rsid w:val="00486078"/>
    <w:rsid w:val="004872F7"/>
    <w:rsid w:val="00490F60"/>
    <w:rsid w:val="0049114F"/>
    <w:rsid w:val="00491902"/>
    <w:rsid w:val="00491ABE"/>
    <w:rsid w:val="00491F0C"/>
    <w:rsid w:val="004933C6"/>
    <w:rsid w:val="004959CA"/>
    <w:rsid w:val="00497C86"/>
    <w:rsid w:val="004A0E38"/>
    <w:rsid w:val="004A2C19"/>
    <w:rsid w:val="004A3424"/>
    <w:rsid w:val="004A5613"/>
    <w:rsid w:val="004A5CF5"/>
    <w:rsid w:val="004B0A00"/>
    <w:rsid w:val="004B1A44"/>
    <w:rsid w:val="004B1E37"/>
    <w:rsid w:val="004B1F23"/>
    <w:rsid w:val="004B319F"/>
    <w:rsid w:val="004B508A"/>
    <w:rsid w:val="004B53F8"/>
    <w:rsid w:val="004B6B65"/>
    <w:rsid w:val="004B75EA"/>
    <w:rsid w:val="004C04CB"/>
    <w:rsid w:val="004C057F"/>
    <w:rsid w:val="004C2A47"/>
    <w:rsid w:val="004C4082"/>
    <w:rsid w:val="004C5205"/>
    <w:rsid w:val="004C75E4"/>
    <w:rsid w:val="004D0B0E"/>
    <w:rsid w:val="004D1C4D"/>
    <w:rsid w:val="004D2E08"/>
    <w:rsid w:val="004D34D7"/>
    <w:rsid w:val="004D4223"/>
    <w:rsid w:val="004D48C9"/>
    <w:rsid w:val="004D5714"/>
    <w:rsid w:val="004D6FBB"/>
    <w:rsid w:val="004E0831"/>
    <w:rsid w:val="004E1E0B"/>
    <w:rsid w:val="004E26CC"/>
    <w:rsid w:val="004E3B8E"/>
    <w:rsid w:val="004E5454"/>
    <w:rsid w:val="004E57D8"/>
    <w:rsid w:val="004E5FA8"/>
    <w:rsid w:val="004E635F"/>
    <w:rsid w:val="004E72C1"/>
    <w:rsid w:val="004E7336"/>
    <w:rsid w:val="004E79AD"/>
    <w:rsid w:val="004F00D3"/>
    <w:rsid w:val="004F0B52"/>
    <w:rsid w:val="004F17C1"/>
    <w:rsid w:val="004F1A86"/>
    <w:rsid w:val="004F1DB4"/>
    <w:rsid w:val="004F39C7"/>
    <w:rsid w:val="004F4706"/>
    <w:rsid w:val="004F7068"/>
    <w:rsid w:val="004F7404"/>
    <w:rsid w:val="004F7E7D"/>
    <w:rsid w:val="005018FF"/>
    <w:rsid w:val="005026F8"/>
    <w:rsid w:val="00502ADF"/>
    <w:rsid w:val="00504524"/>
    <w:rsid w:val="00505199"/>
    <w:rsid w:val="00506B16"/>
    <w:rsid w:val="00506BB3"/>
    <w:rsid w:val="00507502"/>
    <w:rsid w:val="00507CE6"/>
    <w:rsid w:val="00510580"/>
    <w:rsid w:val="0051094D"/>
    <w:rsid w:val="00510A5C"/>
    <w:rsid w:val="00510AD3"/>
    <w:rsid w:val="0051136A"/>
    <w:rsid w:val="0051238E"/>
    <w:rsid w:val="00512CAD"/>
    <w:rsid w:val="005139DD"/>
    <w:rsid w:val="00516A5D"/>
    <w:rsid w:val="00516CD0"/>
    <w:rsid w:val="00522332"/>
    <w:rsid w:val="005225F6"/>
    <w:rsid w:val="005228E1"/>
    <w:rsid w:val="00522953"/>
    <w:rsid w:val="005232AA"/>
    <w:rsid w:val="00523750"/>
    <w:rsid w:val="00524E61"/>
    <w:rsid w:val="00525D85"/>
    <w:rsid w:val="00526444"/>
    <w:rsid w:val="00526DE6"/>
    <w:rsid w:val="005275B4"/>
    <w:rsid w:val="0053177C"/>
    <w:rsid w:val="00531966"/>
    <w:rsid w:val="00532129"/>
    <w:rsid w:val="00532B69"/>
    <w:rsid w:val="00534A6A"/>
    <w:rsid w:val="00534DFA"/>
    <w:rsid w:val="00535832"/>
    <w:rsid w:val="0053592D"/>
    <w:rsid w:val="00535E45"/>
    <w:rsid w:val="00536A93"/>
    <w:rsid w:val="00537434"/>
    <w:rsid w:val="00541050"/>
    <w:rsid w:val="0054362E"/>
    <w:rsid w:val="005440A0"/>
    <w:rsid w:val="0054453B"/>
    <w:rsid w:val="00544B74"/>
    <w:rsid w:val="00551D74"/>
    <w:rsid w:val="00552EC3"/>
    <w:rsid w:val="00552ED4"/>
    <w:rsid w:val="00553064"/>
    <w:rsid w:val="00553FCC"/>
    <w:rsid w:val="00555284"/>
    <w:rsid w:val="0055628B"/>
    <w:rsid w:val="00556571"/>
    <w:rsid w:val="00556EC3"/>
    <w:rsid w:val="005578DE"/>
    <w:rsid w:val="00557B1C"/>
    <w:rsid w:val="00561A29"/>
    <w:rsid w:val="00563829"/>
    <w:rsid w:val="00567692"/>
    <w:rsid w:val="00567753"/>
    <w:rsid w:val="0057020A"/>
    <w:rsid w:val="005705FA"/>
    <w:rsid w:val="005712BE"/>
    <w:rsid w:val="00572B13"/>
    <w:rsid w:val="00572BB7"/>
    <w:rsid w:val="00573A94"/>
    <w:rsid w:val="00574AF1"/>
    <w:rsid w:val="00575BC8"/>
    <w:rsid w:val="00577022"/>
    <w:rsid w:val="005774D4"/>
    <w:rsid w:val="00577CF4"/>
    <w:rsid w:val="005803A9"/>
    <w:rsid w:val="005821BF"/>
    <w:rsid w:val="0058353C"/>
    <w:rsid w:val="00584932"/>
    <w:rsid w:val="00585193"/>
    <w:rsid w:val="0058674B"/>
    <w:rsid w:val="0059380C"/>
    <w:rsid w:val="00593B69"/>
    <w:rsid w:val="00596B96"/>
    <w:rsid w:val="005977B8"/>
    <w:rsid w:val="00597E74"/>
    <w:rsid w:val="005A0553"/>
    <w:rsid w:val="005A14CF"/>
    <w:rsid w:val="005A1BA5"/>
    <w:rsid w:val="005A252C"/>
    <w:rsid w:val="005A2BB4"/>
    <w:rsid w:val="005A3FE6"/>
    <w:rsid w:val="005A5AE6"/>
    <w:rsid w:val="005A6402"/>
    <w:rsid w:val="005A6A79"/>
    <w:rsid w:val="005A6CFE"/>
    <w:rsid w:val="005A722D"/>
    <w:rsid w:val="005B10DA"/>
    <w:rsid w:val="005B1107"/>
    <w:rsid w:val="005B29BD"/>
    <w:rsid w:val="005B2D79"/>
    <w:rsid w:val="005B2F69"/>
    <w:rsid w:val="005B341A"/>
    <w:rsid w:val="005B4ED5"/>
    <w:rsid w:val="005B538E"/>
    <w:rsid w:val="005B6442"/>
    <w:rsid w:val="005B6B98"/>
    <w:rsid w:val="005B7416"/>
    <w:rsid w:val="005B775C"/>
    <w:rsid w:val="005C002B"/>
    <w:rsid w:val="005C05E4"/>
    <w:rsid w:val="005C0E9D"/>
    <w:rsid w:val="005C1461"/>
    <w:rsid w:val="005C2736"/>
    <w:rsid w:val="005C27D1"/>
    <w:rsid w:val="005C3775"/>
    <w:rsid w:val="005C3A2C"/>
    <w:rsid w:val="005C3B4B"/>
    <w:rsid w:val="005C40BC"/>
    <w:rsid w:val="005C4A8B"/>
    <w:rsid w:val="005C4E35"/>
    <w:rsid w:val="005C53BB"/>
    <w:rsid w:val="005C58AB"/>
    <w:rsid w:val="005C5E68"/>
    <w:rsid w:val="005C6191"/>
    <w:rsid w:val="005C633D"/>
    <w:rsid w:val="005C6791"/>
    <w:rsid w:val="005C6956"/>
    <w:rsid w:val="005C7056"/>
    <w:rsid w:val="005C7DBD"/>
    <w:rsid w:val="005C7EFE"/>
    <w:rsid w:val="005D0436"/>
    <w:rsid w:val="005D1E39"/>
    <w:rsid w:val="005D21F3"/>
    <w:rsid w:val="005D2989"/>
    <w:rsid w:val="005D299A"/>
    <w:rsid w:val="005D343F"/>
    <w:rsid w:val="005D42BC"/>
    <w:rsid w:val="005D5283"/>
    <w:rsid w:val="005D5C64"/>
    <w:rsid w:val="005D79A7"/>
    <w:rsid w:val="005E07C6"/>
    <w:rsid w:val="005E0F08"/>
    <w:rsid w:val="005E2507"/>
    <w:rsid w:val="005E2865"/>
    <w:rsid w:val="005E358C"/>
    <w:rsid w:val="005E6A41"/>
    <w:rsid w:val="005E79C0"/>
    <w:rsid w:val="005F0406"/>
    <w:rsid w:val="005F15F1"/>
    <w:rsid w:val="005F1B83"/>
    <w:rsid w:val="005F23EB"/>
    <w:rsid w:val="005F307C"/>
    <w:rsid w:val="005F4253"/>
    <w:rsid w:val="005F4407"/>
    <w:rsid w:val="005F690A"/>
    <w:rsid w:val="006003A3"/>
    <w:rsid w:val="0060055D"/>
    <w:rsid w:val="0060156D"/>
    <w:rsid w:val="00601D46"/>
    <w:rsid w:val="0060247B"/>
    <w:rsid w:val="006025F2"/>
    <w:rsid w:val="006032DE"/>
    <w:rsid w:val="00603A00"/>
    <w:rsid w:val="00603B31"/>
    <w:rsid w:val="00604E06"/>
    <w:rsid w:val="00605958"/>
    <w:rsid w:val="00606A07"/>
    <w:rsid w:val="00607959"/>
    <w:rsid w:val="00607FD1"/>
    <w:rsid w:val="00611756"/>
    <w:rsid w:val="006118B2"/>
    <w:rsid w:val="006136FB"/>
    <w:rsid w:val="00616372"/>
    <w:rsid w:val="00616441"/>
    <w:rsid w:val="006172E4"/>
    <w:rsid w:val="0062082B"/>
    <w:rsid w:val="006208BA"/>
    <w:rsid w:val="00621F34"/>
    <w:rsid w:val="006222A7"/>
    <w:rsid w:val="00623CD5"/>
    <w:rsid w:val="0062456D"/>
    <w:rsid w:val="00624C9C"/>
    <w:rsid w:val="00624E56"/>
    <w:rsid w:val="00624FA0"/>
    <w:rsid w:val="00625B22"/>
    <w:rsid w:val="00625F6C"/>
    <w:rsid w:val="0062698E"/>
    <w:rsid w:val="006272C3"/>
    <w:rsid w:val="00627ADA"/>
    <w:rsid w:val="006303B3"/>
    <w:rsid w:val="00630E05"/>
    <w:rsid w:val="00630E82"/>
    <w:rsid w:val="00632C35"/>
    <w:rsid w:val="00632F1E"/>
    <w:rsid w:val="00635075"/>
    <w:rsid w:val="006367B9"/>
    <w:rsid w:val="00636804"/>
    <w:rsid w:val="00636BDD"/>
    <w:rsid w:val="00640AB7"/>
    <w:rsid w:val="006410E5"/>
    <w:rsid w:val="0064195A"/>
    <w:rsid w:val="0064477A"/>
    <w:rsid w:val="00644AB9"/>
    <w:rsid w:val="0064534B"/>
    <w:rsid w:val="00646CA5"/>
    <w:rsid w:val="00647967"/>
    <w:rsid w:val="00647B7F"/>
    <w:rsid w:val="00647F3F"/>
    <w:rsid w:val="00656237"/>
    <w:rsid w:val="006567FF"/>
    <w:rsid w:val="006568B3"/>
    <w:rsid w:val="0065735D"/>
    <w:rsid w:val="006600E3"/>
    <w:rsid w:val="00660AA9"/>
    <w:rsid w:val="00661BAB"/>
    <w:rsid w:val="00663607"/>
    <w:rsid w:val="00664898"/>
    <w:rsid w:val="006649CA"/>
    <w:rsid w:val="00667A9A"/>
    <w:rsid w:val="00670362"/>
    <w:rsid w:val="00670DCF"/>
    <w:rsid w:val="00671796"/>
    <w:rsid w:val="006724E4"/>
    <w:rsid w:val="00673D12"/>
    <w:rsid w:val="00673DB6"/>
    <w:rsid w:val="00680B71"/>
    <w:rsid w:val="00680F75"/>
    <w:rsid w:val="00681FF2"/>
    <w:rsid w:val="00683634"/>
    <w:rsid w:val="0068398C"/>
    <w:rsid w:val="006850B4"/>
    <w:rsid w:val="0068619B"/>
    <w:rsid w:val="0068700B"/>
    <w:rsid w:val="0068787C"/>
    <w:rsid w:val="006878C2"/>
    <w:rsid w:val="00687A44"/>
    <w:rsid w:val="00687B1C"/>
    <w:rsid w:val="00691B3A"/>
    <w:rsid w:val="006936C6"/>
    <w:rsid w:val="00693FD1"/>
    <w:rsid w:val="00694BF8"/>
    <w:rsid w:val="0069607B"/>
    <w:rsid w:val="00696606"/>
    <w:rsid w:val="00697DD3"/>
    <w:rsid w:val="006A09F1"/>
    <w:rsid w:val="006A0B14"/>
    <w:rsid w:val="006A12D5"/>
    <w:rsid w:val="006A17BE"/>
    <w:rsid w:val="006A36BD"/>
    <w:rsid w:val="006A5E9C"/>
    <w:rsid w:val="006A6854"/>
    <w:rsid w:val="006A7F08"/>
    <w:rsid w:val="006B000C"/>
    <w:rsid w:val="006B55AB"/>
    <w:rsid w:val="006B6A6B"/>
    <w:rsid w:val="006C0000"/>
    <w:rsid w:val="006C02F4"/>
    <w:rsid w:val="006C0D1E"/>
    <w:rsid w:val="006C0FEA"/>
    <w:rsid w:val="006C1A13"/>
    <w:rsid w:val="006C26F5"/>
    <w:rsid w:val="006C2D38"/>
    <w:rsid w:val="006C30EF"/>
    <w:rsid w:val="006C3B11"/>
    <w:rsid w:val="006C4657"/>
    <w:rsid w:val="006C4D70"/>
    <w:rsid w:val="006C50B5"/>
    <w:rsid w:val="006C5E64"/>
    <w:rsid w:val="006C6586"/>
    <w:rsid w:val="006C6EF0"/>
    <w:rsid w:val="006C7382"/>
    <w:rsid w:val="006C7B6D"/>
    <w:rsid w:val="006D167B"/>
    <w:rsid w:val="006D1688"/>
    <w:rsid w:val="006D17EB"/>
    <w:rsid w:val="006D3F65"/>
    <w:rsid w:val="006D4510"/>
    <w:rsid w:val="006D5209"/>
    <w:rsid w:val="006D7212"/>
    <w:rsid w:val="006D79BE"/>
    <w:rsid w:val="006E0507"/>
    <w:rsid w:val="006E0DEF"/>
    <w:rsid w:val="006E20BF"/>
    <w:rsid w:val="006E215C"/>
    <w:rsid w:val="006E4CC1"/>
    <w:rsid w:val="006E4E49"/>
    <w:rsid w:val="006E4EB2"/>
    <w:rsid w:val="006E4F70"/>
    <w:rsid w:val="006E5DAA"/>
    <w:rsid w:val="006E71F5"/>
    <w:rsid w:val="006E79D9"/>
    <w:rsid w:val="006E7CAF"/>
    <w:rsid w:val="006E7CFC"/>
    <w:rsid w:val="006F0AC1"/>
    <w:rsid w:val="006F4288"/>
    <w:rsid w:val="006F6239"/>
    <w:rsid w:val="006F638D"/>
    <w:rsid w:val="006F6712"/>
    <w:rsid w:val="006F67BA"/>
    <w:rsid w:val="006F697B"/>
    <w:rsid w:val="006F702F"/>
    <w:rsid w:val="006F7C49"/>
    <w:rsid w:val="00700404"/>
    <w:rsid w:val="007027F7"/>
    <w:rsid w:val="007033FB"/>
    <w:rsid w:val="00703DC4"/>
    <w:rsid w:val="00704137"/>
    <w:rsid w:val="00704791"/>
    <w:rsid w:val="00705D76"/>
    <w:rsid w:val="0070644F"/>
    <w:rsid w:val="00707795"/>
    <w:rsid w:val="00707C56"/>
    <w:rsid w:val="00707E5F"/>
    <w:rsid w:val="007108D3"/>
    <w:rsid w:val="007113E2"/>
    <w:rsid w:val="007125F1"/>
    <w:rsid w:val="007148DD"/>
    <w:rsid w:val="007164E6"/>
    <w:rsid w:val="007174A2"/>
    <w:rsid w:val="00717CFD"/>
    <w:rsid w:val="0072138E"/>
    <w:rsid w:val="00722726"/>
    <w:rsid w:val="007230EC"/>
    <w:rsid w:val="00723D19"/>
    <w:rsid w:val="00724235"/>
    <w:rsid w:val="007253EB"/>
    <w:rsid w:val="00725D85"/>
    <w:rsid w:val="00727716"/>
    <w:rsid w:val="00733961"/>
    <w:rsid w:val="00734641"/>
    <w:rsid w:val="0073465C"/>
    <w:rsid w:val="007346AD"/>
    <w:rsid w:val="00734EC6"/>
    <w:rsid w:val="007358B7"/>
    <w:rsid w:val="00736EC3"/>
    <w:rsid w:val="007406BC"/>
    <w:rsid w:val="007416D4"/>
    <w:rsid w:val="00741B08"/>
    <w:rsid w:val="00741F9D"/>
    <w:rsid w:val="0074239B"/>
    <w:rsid w:val="007423A3"/>
    <w:rsid w:val="007431AD"/>
    <w:rsid w:val="00743582"/>
    <w:rsid w:val="00746334"/>
    <w:rsid w:val="00747380"/>
    <w:rsid w:val="007508A3"/>
    <w:rsid w:val="00750CB6"/>
    <w:rsid w:val="00751FF0"/>
    <w:rsid w:val="0075368B"/>
    <w:rsid w:val="00755153"/>
    <w:rsid w:val="00757517"/>
    <w:rsid w:val="0076039B"/>
    <w:rsid w:val="00760669"/>
    <w:rsid w:val="0076079F"/>
    <w:rsid w:val="00760C51"/>
    <w:rsid w:val="00761F99"/>
    <w:rsid w:val="007621C4"/>
    <w:rsid w:val="007634DC"/>
    <w:rsid w:val="00764195"/>
    <w:rsid w:val="0076578F"/>
    <w:rsid w:val="00767199"/>
    <w:rsid w:val="00767E5C"/>
    <w:rsid w:val="007713A0"/>
    <w:rsid w:val="00771B0E"/>
    <w:rsid w:val="00772322"/>
    <w:rsid w:val="00773A8C"/>
    <w:rsid w:val="00775B3A"/>
    <w:rsid w:val="007762AB"/>
    <w:rsid w:val="00777090"/>
    <w:rsid w:val="00780798"/>
    <w:rsid w:val="00782B32"/>
    <w:rsid w:val="00782DB1"/>
    <w:rsid w:val="0078526B"/>
    <w:rsid w:val="00786A90"/>
    <w:rsid w:val="00787457"/>
    <w:rsid w:val="0079274D"/>
    <w:rsid w:val="00792979"/>
    <w:rsid w:val="00792AE6"/>
    <w:rsid w:val="00794777"/>
    <w:rsid w:val="00796595"/>
    <w:rsid w:val="007A17EE"/>
    <w:rsid w:val="007A1A7D"/>
    <w:rsid w:val="007A2C16"/>
    <w:rsid w:val="007A2D7D"/>
    <w:rsid w:val="007A35CB"/>
    <w:rsid w:val="007A4094"/>
    <w:rsid w:val="007A64A1"/>
    <w:rsid w:val="007A6660"/>
    <w:rsid w:val="007A6EE8"/>
    <w:rsid w:val="007A7797"/>
    <w:rsid w:val="007B091C"/>
    <w:rsid w:val="007B1A46"/>
    <w:rsid w:val="007B3AFF"/>
    <w:rsid w:val="007B4318"/>
    <w:rsid w:val="007B572A"/>
    <w:rsid w:val="007B7BD0"/>
    <w:rsid w:val="007B7F7B"/>
    <w:rsid w:val="007C1080"/>
    <w:rsid w:val="007C1762"/>
    <w:rsid w:val="007C24D1"/>
    <w:rsid w:val="007C2B88"/>
    <w:rsid w:val="007C36D8"/>
    <w:rsid w:val="007C4427"/>
    <w:rsid w:val="007C4DA1"/>
    <w:rsid w:val="007C5DF0"/>
    <w:rsid w:val="007C6434"/>
    <w:rsid w:val="007D05D4"/>
    <w:rsid w:val="007D0C1A"/>
    <w:rsid w:val="007D57C7"/>
    <w:rsid w:val="007D6160"/>
    <w:rsid w:val="007D7572"/>
    <w:rsid w:val="007D7760"/>
    <w:rsid w:val="007E2AA8"/>
    <w:rsid w:val="007E3CF5"/>
    <w:rsid w:val="007E3F75"/>
    <w:rsid w:val="007E5204"/>
    <w:rsid w:val="007E602A"/>
    <w:rsid w:val="007E60E6"/>
    <w:rsid w:val="007E6C17"/>
    <w:rsid w:val="007F07B8"/>
    <w:rsid w:val="007F1A0D"/>
    <w:rsid w:val="007F1D8E"/>
    <w:rsid w:val="007F333E"/>
    <w:rsid w:val="007F3B31"/>
    <w:rsid w:val="007F3C4B"/>
    <w:rsid w:val="007F48E3"/>
    <w:rsid w:val="007F7A82"/>
    <w:rsid w:val="00800C54"/>
    <w:rsid w:val="00801189"/>
    <w:rsid w:val="00801769"/>
    <w:rsid w:val="00801BEC"/>
    <w:rsid w:val="00802125"/>
    <w:rsid w:val="008029BD"/>
    <w:rsid w:val="00802DFF"/>
    <w:rsid w:val="008039FF"/>
    <w:rsid w:val="00804108"/>
    <w:rsid w:val="00807D49"/>
    <w:rsid w:val="00807DFF"/>
    <w:rsid w:val="00810492"/>
    <w:rsid w:val="008125A6"/>
    <w:rsid w:val="00812B9F"/>
    <w:rsid w:val="00812F48"/>
    <w:rsid w:val="00816F4F"/>
    <w:rsid w:val="00820A75"/>
    <w:rsid w:val="008218EA"/>
    <w:rsid w:val="00823642"/>
    <w:rsid w:val="00825D79"/>
    <w:rsid w:val="0082617F"/>
    <w:rsid w:val="0082667A"/>
    <w:rsid w:val="0082693A"/>
    <w:rsid w:val="008269C1"/>
    <w:rsid w:val="00827B15"/>
    <w:rsid w:val="00830990"/>
    <w:rsid w:val="008319FE"/>
    <w:rsid w:val="00831F08"/>
    <w:rsid w:val="00832083"/>
    <w:rsid w:val="0083400F"/>
    <w:rsid w:val="008343B9"/>
    <w:rsid w:val="0083454B"/>
    <w:rsid w:val="00836043"/>
    <w:rsid w:val="00836490"/>
    <w:rsid w:val="00836E83"/>
    <w:rsid w:val="00840099"/>
    <w:rsid w:val="008404DB"/>
    <w:rsid w:val="008449C5"/>
    <w:rsid w:val="00845870"/>
    <w:rsid w:val="008463A0"/>
    <w:rsid w:val="00846627"/>
    <w:rsid w:val="00846B50"/>
    <w:rsid w:val="00846EF3"/>
    <w:rsid w:val="008472D3"/>
    <w:rsid w:val="00847C8F"/>
    <w:rsid w:val="0085275B"/>
    <w:rsid w:val="00852BA7"/>
    <w:rsid w:val="00852BF5"/>
    <w:rsid w:val="00853A35"/>
    <w:rsid w:val="00853C27"/>
    <w:rsid w:val="00853E52"/>
    <w:rsid w:val="00854B83"/>
    <w:rsid w:val="00855885"/>
    <w:rsid w:val="008559FB"/>
    <w:rsid w:val="00860495"/>
    <w:rsid w:val="00860725"/>
    <w:rsid w:val="00860E35"/>
    <w:rsid w:val="00861F50"/>
    <w:rsid w:val="00862722"/>
    <w:rsid w:val="00862786"/>
    <w:rsid w:val="00863F4B"/>
    <w:rsid w:val="00864066"/>
    <w:rsid w:val="008644AF"/>
    <w:rsid w:val="00864AA2"/>
    <w:rsid w:val="008664F8"/>
    <w:rsid w:val="00866A96"/>
    <w:rsid w:val="008677B8"/>
    <w:rsid w:val="00867909"/>
    <w:rsid w:val="00867F9E"/>
    <w:rsid w:val="00870953"/>
    <w:rsid w:val="00871B41"/>
    <w:rsid w:val="008720EC"/>
    <w:rsid w:val="0087604D"/>
    <w:rsid w:val="00876954"/>
    <w:rsid w:val="008774A0"/>
    <w:rsid w:val="008777F4"/>
    <w:rsid w:val="00880322"/>
    <w:rsid w:val="008805EA"/>
    <w:rsid w:val="00880EA6"/>
    <w:rsid w:val="00883B22"/>
    <w:rsid w:val="00883C83"/>
    <w:rsid w:val="0088403A"/>
    <w:rsid w:val="008848CE"/>
    <w:rsid w:val="00884D6C"/>
    <w:rsid w:val="0088700F"/>
    <w:rsid w:val="00887293"/>
    <w:rsid w:val="008907CE"/>
    <w:rsid w:val="00890B9A"/>
    <w:rsid w:val="0089194D"/>
    <w:rsid w:val="00891F80"/>
    <w:rsid w:val="00892BB6"/>
    <w:rsid w:val="0089438B"/>
    <w:rsid w:val="0089455C"/>
    <w:rsid w:val="00895969"/>
    <w:rsid w:val="00896340"/>
    <w:rsid w:val="008974CF"/>
    <w:rsid w:val="008A0B47"/>
    <w:rsid w:val="008A340C"/>
    <w:rsid w:val="008A3715"/>
    <w:rsid w:val="008A4215"/>
    <w:rsid w:val="008A4C63"/>
    <w:rsid w:val="008A4FEB"/>
    <w:rsid w:val="008A5158"/>
    <w:rsid w:val="008A5681"/>
    <w:rsid w:val="008A6600"/>
    <w:rsid w:val="008A6F3C"/>
    <w:rsid w:val="008B0495"/>
    <w:rsid w:val="008B065F"/>
    <w:rsid w:val="008B0D10"/>
    <w:rsid w:val="008B0F52"/>
    <w:rsid w:val="008B1033"/>
    <w:rsid w:val="008B2897"/>
    <w:rsid w:val="008B2FC1"/>
    <w:rsid w:val="008B60AF"/>
    <w:rsid w:val="008B697F"/>
    <w:rsid w:val="008B6E64"/>
    <w:rsid w:val="008C227A"/>
    <w:rsid w:val="008C4D76"/>
    <w:rsid w:val="008C5C0D"/>
    <w:rsid w:val="008D02B8"/>
    <w:rsid w:val="008D1277"/>
    <w:rsid w:val="008D14C9"/>
    <w:rsid w:val="008D185D"/>
    <w:rsid w:val="008D276B"/>
    <w:rsid w:val="008D3335"/>
    <w:rsid w:val="008D3509"/>
    <w:rsid w:val="008D490A"/>
    <w:rsid w:val="008D6399"/>
    <w:rsid w:val="008D6C4D"/>
    <w:rsid w:val="008D7AA1"/>
    <w:rsid w:val="008D7AF6"/>
    <w:rsid w:val="008E01D1"/>
    <w:rsid w:val="008E1442"/>
    <w:rsid w:val="008E1B7E"/>
    <w:rsid w:val="008E2C85"/>
    <w:rsid w:val="008E3C7D"/>
    <w:rsid w:val="008E3CB1"/>
    <w:rsid w:val="008E68EA"/>
    <w:rsid w:val="008E74B9"/>
    <w:rsid w:val="008F1E8E"/>
    <w:rsid w:val="008F1FDB"/>
    <w:rsid w:val="008F2CEE"/>
    <w:rsid w:val="008F3243"/>
    <w:rsid w:val="008F3C7E"/>
    <w:rsid w:val="008F5378"/>
    <w:rsid w:val="008F54BE"/>
    <w:rsid w:val="008F59F4"/>
    <w:rsid w:val="008F6194"/>
    <w:rsid w:val="008F6607"/>
    <w:rsid w:val="008F68A9"/>
    <w:rsid w:val="008F73BE"/>
    <w:rsid w:val="008F743A"/>
    <w:rsid w:val="008F7583"/>
    <w:rsid w:val="00900BD8"/>
    <w:rsid w:val="00901869"/>
    <w:rsid w:val="00902314"/>
    <w:rsid w:val="009025EA"/>
    <w:rsid w:val="00904026"/>
    <w:rsid w:val="009043F2"/>
    <w:rsid w:val="00904989"/>
    <w:rsid w:val="00904E21"/>
    <w:rsid w:val="009058D3"/>
    <w:rsid w:val="0090648D"/>
    <w:rsid w:val="00906741"/>
    <w:rsid w:val="009078B4"/>
    <w:rsid w:val="00907B56"/>
    <w:rsid w:val="009101E5"/>
    <w:rsid w:val="00911A78"/>
    <w:rsid w:val="0091575E"/>
    <w:rsid w:val="00916FB9"/>
    <w:rsid w:val="009177DD"/>
    <w:rsid w:val="00917AE5"/>
    <w:rsid w:val="00917D1C"/>
    <w:rsid w:val="00921B1A"/>
    <w:rsid w:val="00922208"/>
    <w:rsid w:val="0092288E"/>
    <w:rsid w:val="00924F17"/>
    <w:rsid w:val="009251E1"/>
    <w:rsid w:val="00927C72"/>
    <w:rsid w:val="00931C94"/>
    <w:rsid w:val="0093204C"/>
    <w:rsid w:val="0093384E"/>
    <w:rsid w:val="00934184"/>
    <w:rsid w:val="00934979"/>
    <w:rsid w:val="00934BAB"/>
    <w:rsid w:val="00934C9B"/>
    <w:rsid w:val="00935863"/>
    <w:rsid w:val="00935BE6"/>
    <w:rsid w:val="009365CD"/>
    <w:rsid w:val="009379AA"/>
    <w:rsid w:val="009410E1"/>
    <w:rsid w:val="00941B4D"/>
    <w:rsid w:val="00941CAB"/>
    <w:rsid w:val="0094340F"/>
    <w:rsid w:val="009435C1"/>
    <w:rsid w:val="00943EA0"/>
    <w:rsid w:val="0094484A"/>
    <w:rsid w:val="00944867"/>
    <w:rsid w:val="00944FB4"/>
    <w:rsid w:val="00945DB7"/>
    <w:rsid w:val="00947C81"/>
    <w:rsid w:val="00951C28"/>
    <w:rsid w:val="00951D29"/>
    <w:rsid w:val="009523B2"/>
    <w:rsid w:val="00953966"/>
    <w:rsid w:val="009542E1"/>
    <w:rsid w:val="00954E71"/>
    <w:rsid w:val="00956EF4"/>
    <w:rsid w:val="00957114"/>
    <w:rsid w:val="009604E4"/>
    <w:rsid w:val="009621E9"/>
    <w:rsid w:val="00962C26"/>
    <w:rsid w:val="009633C8"/>
    <w:rsid w:val="009648E8"/>
    <w:rsid w:val="009669D6"/>
    <w:rsid w:val="00970F14"/>
    <w:rsid w:val="00971C35"/>
    <w:rsid w:val="0097432A"/>
    <w:rsid w:val="00977108"/>
    <w:rsid w:val="0097752E"/>
    <w:rsid w:val="00982190"/>
    <w:rsid w:val="0098256E"/>
    <w:rsid w:val="00982C47"/>
    <w:rsid w:val="00984552"/>
    <w:rsid w:val="00985E9A"/>
    <w:rsid w:val="009863A4"/>
    <w:rsid w:val="0099127D"/>
    <w:rsid w:val="00991D5D"/>
    <w:rsid w:val="00994CC5"/>
    <w:rsid w:val="00997500"/>
    <w:rsid w:val="009A0F0C"/>
    <w:rsid w:val="009A16CA"/>
    <w:rsid w:val="009A2F33"/>
    <w:rsid w:val="009A44C4"/>
    <w:rsid w:val="009A5347"/>
    <w:rsid w:val="009A7450"/>
    <w:rsid w:val="009B0FCB"/>
    <w:rsid w:val="009B1A5B"/>
    <w:rsid w:val="009B26C6"/>
    <w:rsid w:val="009B3AD9"/>
    <w:rsid w:val="009B509B"/>
    <w:rsid w:val="009B61B9"/>
    <w:rsid w:val="009B7E97"/>
    <w:rsid w:val="009C0339"/>
    <w:rsid w:val="009C0A79"/>
    <w:rsid w:val="009C252F"/>
    <w:rsid w:val="009C2BEF"/>
    <w:rsid w:val="009C33E1"/>
    <w:rsid w:val="009C4662"/>
    <w:rsid w:val="009C5787"/>
    <w:rsid w:val="009C69A9"/>
    <w:rsid w:val="009C7437"/>
    <w:rsid w:val="009D1131"/>
    <w:rsid w:val="009D17EA"/>
    <w:rsid w:val="009D23A7"/>
    <w:rsid w:val="009D24B4"/>
    <w:rsid w:val="009D32A2"/>
    <w:rsid w:val="009D3F03"/>
    <w:rsid w:val="009D4CEC"/>
    <w:rsid w:val="009D4CF3"/>
    <w:rsid w:val="009D5E07"/>
    <w:rsid w:val="009D6095"/>
    <w:rsid w:val="009E045D"/>
    <w:rsid w:val="009E1911"/>
    <w:rsid w:val="009E2905"/>
    <w:rsid w:val="009E2A33"/>
    <w:rsid w:val="009E2A54"/>
    <w:rsid w:val="009E46C0"/>
    <w:rsid w:val="009E67F0"/>
    <w:rsid w:val="009E6AF7"/>
    <w:rsid w:val="009E6BF2"/>
    <w:rsid w:val="009F07C1"/>
    <w:rsid w:val="009F07E1"/>
    <w:rsid w:val="009F09EF"/>
    <w:rsid w:val="009F135C"/>
    <w:rsid w:val="009F16A4"/>
    <w:rsid w:val="009F1BED"/>
    <w:rsid w:val="009F2FC4"/>
    <w:rsid w:val="009F307E"/>
    <w:rsid w:val="009F5459"/>
    <w:rsid w:val="009F5FE1"/>
    <w:rsid w:val="009F62B1"/>
    <w:rsid w:val="00A0181D"/>
    <w:rsid w:val="00A01B7C"/>
    <w:rsid w:val="00A01C69"/>
    <w:rsid w:val="00A0256C"/>
    <w:rsid w:val="00A04184"/>
    <w:rsid w:val="00A05F48"/>
    <w:rsid w:val="00A05FBF"/>
    <w:rsid w:val="00A05FC7"/>
    <w:rsid w:val="00A065B1"/>
    <w:rsid w:val="00A06E60"/>
    <w:rsid w:val="00A11564"/>
    <w:rsid w:val="00A11590"/>
    <w:rsid w:val="00A127CE"/>
    <w:rsid w:val="00A13BF6"/>
    <w:rsid w:val="00A140AA"/>
    <w:rsid w:val="00A15DB5"/>
    <w:rsid w:val="00A16116"/>
    <w:rsid w:val="00A1626F"/>
    <w:rsid w:val="00A16657"/>
    <w:rsid w:val="00A16B9F"/>
    <w:rsid w:val="00A16D5C"/>
    <w:rsid w:val="00A21BE9"/>
    <w:rsid w:val="00A23AA1"/>
    <w:rsid w:val="00A246B9"/>
    <w:rsid w:val="00A247F8"/>
    <w:rsid w:val="00A25126"/>
    <w:rsid w:val="00A322E4"/>
    <w:rsid w:val="00A32C61"/>
    <w:rsid w:val="00A33D85"/>
    <w:rsid w:val="00A35465"/>
    <w:rsid w:val="00A3698F"/>
    <w:rsid w:val="00A36EAE"/>
    <w:rsid w:val="00A4016C"/>
    <w:rsid w:val="00A422D4"/>
    <w:rsid w:val="00A424E8"/>
    <w:rsid w:val="00A43A57"/>
    <w:rsid w:val="00A43EE4"/>
    <w:rsid w:val="00A476DE"/>
    <w:rsid w:val="00A51173"/>
    <w:rsid w:val="00A51CB7"/>
    <w:rsid w:val="00A52580"/>
    <w:rsid w:val="00A526CE"/>
    <w:rsid w:val="00A5301E"/>
    <w:rsid w:val="00A532DD"/>
    <w:rsid w:val="00A534E3"/>
    <w:rsid w:val="00A54420"/>
    <w:rsid w:val="00A57B7B"/>
    <w:rsid w:val="00A57B93"/>
    <w:rsid w:val="00A60955"/>
    <w:rsid w:val="00A60C5A"/>
    <w:rsid w:val="00A60D36"/>
    <w:rsid w:val="00A624D2"/>
    <w:rsid w:val="00A6266A"/>
    <w:rsid w:val="00A62E8B"/>
    <w:rsid w:val="00A64442"/>
    <w:rsid w:val="00A64CDF"/>
    <w:rsid w:val="00A658E1"/>
    <w:rsid w:val="00A663C6"/>
    <w:rsid w:val="00A663E7"/>
    <w:rsid w:val="00A67A34"/>
    <w:rsid w:val="00A67AFB"/>
    <w:rsid w:val="00A7127E"/>
    <w:rsid w:val="00A71C91"/>
    <w:rsid w:val="00A72B08"/>
    <w:rsid w:val="00A732E7"/>
    <w:rsid w:val="00A738F3"/>
    <w:rsid w:val="00A75949"/>
    <w:rsid w:val="00A76377"/>
    <w:rsid w:val="00A76505"/>
    <w:rsid w:val="00A76CF5"/>
    <w:rsid w:val="00A776BC"/>
    <w:rsid w:val="00A77C7A"/>
    <w:rsid w:val="00A77D13"/>
    <w:rsid w:val="00A80443"/>
    <w:rsid w:val="00A8053C"/>
    <w:rsid w:val="00A80E6F"/>
    <w:rsid w:val="00A8127E"/>
    <w:rsid w:val="00A814E2"/>
    <w:rsid w:val="00A81E2C"/>
    <w:rsid w:val="00A83603"/>
    <w:rsid w:val="00A8387E"/>
    <w:rsid w:val="00A84CAD"/>
    <w:rsid w:val="00A85CAF"/>
    <w:rsid w:val="00A87516"/>
    <w:rsid w:val="00A91DD7"/>
    <w:rsid w:val="00A9246A"/>
    <w:rsid w:val="00A926C0"/>
    <w:rsid w:val="00A934F0"/>
    <w:rsid w:val="00A93724"/>
    <w:rsid w:val="00A9379C"/>
    <w:rsid w:val="00A9421A"/>
    <w:rsid w:val="00A9442B"/>
    <w:rsid w:val="00A95BE8"/>
    <w:rsid w:val="00AA041D"/>
    <w:rsid w:val="00AA04CD"/>
    <w:rsid w:val="00AA12BC"/>
    <w:rsid w:val="00AA133A"/>
    <w:rsid w:val="00AA1613"/>
    <w:rsid w:val="00AA22C0"/>
    <w:rsid w:val="00AA3CBC"/>
    <w:rsid w:val="00AA3CFD"/>
    <w:rsid w:val="00AA59F5"/>
    <w:rsid w:val="00AA75AC"/>
    <w:rsid w:val="00AA7A52"/>
    <w:rsid w:val="00AB027F"/>
    <w:rsid w:val="00AB292D"/>
    <w:rsid w:val="00AB2A5C"/>
    <w:rsid w:val="00AB3A99"/>
    <w:rsid w:val="00AB47B2"/>
    <w:rsid w:val="00AC056A"/>
    <w:rsid w:val="00AC065B"/>
    <w:rsid w:val="00AC09ED"/>
    <w:rsid w:val="00AC0CD0"/>
    <w:rsid w:val="00AC0CDC"/>
    <w:rsid w:val="00AC1062"/>
    <w:rsid w:val="00AC18FE"/>
    <w:rsid w:val="00AC1E6C"/>
    <w:rsid w:val="00AC47A7"/>
    <w:rsid w:val="00AC611E"/>
    <w:rsid w:val="00AC67E7"/>
    <w:rsid w:val="00AC70F6"/>
    <w:rsid w:val="00AC75C2"/>
    <w:rsid w:val="00AD3831"/>
    <w:rsid w:val="00AD4607"/>
    <w:rsid w:val="00AD4A20"/>
    <w:rsid w:val="00AD4B1D"/>
    <w:rsid w:val="00AD6FC4"/>
    <w:rsid w:val="00AE155F"/>
    <w:rsid w:val="00AE3126"/>
    <w:rsid w:val="00AE3951"/>
    <w:rsid w:val="00AE496E"/>
    <w:rsid w:val="00AE516B"/>
    <w:rsid w:val="00AE6072"/>
    <w:rsid w:val="00AE76B9"/>
    <w:rsid w:val="00AF0401"/>
    <w:rsid w:val="00AF0D94"/>
    <w:rsid w:val="00AF1DA5"/>
    <w:rsid w:val="00AF520C"/>
    <w:rsid w:val="00AF591E"/>
    <w:rsid w:val="00AF606D"/>
    <w:rsid w:val="00AF66C4"/>
    <w:rsid w:val="00AF6C08"/>
    <w:rsid w:val="00B004DC"/>
    <w:rsid w:val="00B012A5"/>
    <w:rsid w:val="00B015A1"/>
    <w:rsid w:val="00B03B2A"/>
    <w:rsid w:val="00B03BD8"/>
    <w:rsid w:val="00B041A6"/>
    <w:rsid w:val="00B05C2E"/>
    <w:rsid w:val="00B07470"/>
    <w:rsid w:val="00B10F35"/>
    <w:rsid w:val="00B11B3B"/>
    <w:rsid w:val="00B11E7E"/>
    <w:rsid w:val="00B127F5"/>
    <w:rsid w:val="00B13E90"/>
    <w:rsid w:val="00B143B8"/>
    <w:rsid w:val="00B14556"/>
    <w:rsid w:val="00B14A43"/>
    <w:rsid w:val="00B14B05"/>
    <w:rsid w:val="00B14FA7"/>
    <w:rsid w:val="00B21414"/>
    <w:rsid w:val="00B21F60"/>
    <w:rsid w:val="00B2368B"/>
    <w:rsid w:val="00B25731"/>
    <w:rsid w:val="00B26FFB"/>
    <w:rsid w:val="00B30774"/>
    <w:rsid w:val="00B30781"/>
    <w:rsid w:val="00B31441"/>
    <w:rsid w:val="00B32958"/>
    <w:rsid w:val="00B336AF"/>
    <w:rsid w:val="00B34885"/>
    <w:rsid w:val="00B3550B"/>
    <w:rsid w:val="00B3560C"/>
    <w:rsid w:val="00B36128"/>
    <w:rsid w:val="00B36133"/>
    <w:rsid w:val="00B3628B"/>
    <w:rsid w:val="00B364C0"/>
    <w:rsid w:val="00B41B22"/>
    <w:rsid w:val="00B435F0"/>
    <w:rsid w:val="00B43CA1"/>
    <w:rsid w:val="00B44913"/>
    <w:rsid w:val="00B44BD8"/>
    <w:rsid w:val="00B45DBD"/>
    <w:rsid w:val="00B462AE"/>
    <w:rsid w:val="00B47509"/>
    <w:rsid w:val="00B47BA2"/>
    <w:rsid w:val="00B47DEA"/>
    <w:rsid w:val="00B532A1"/>
    <w:rsid w:val="00B53DA5"/>
    <w:rsid w:val="00B55CB7"/>
    <w:rsid w:val="00B56379"/>
    <w:rsid w:val="00B578DB"/>
    <w:rsid w:val="00B608D1"/>
    <w:rsid w:val="00B612BD"/>
    <w:rsid w:val="00B62513"/>
    <w:rsid w:val="00B63154"/>
    <w:rsid w:val="00B65D30"/>
    <w:rsid w:val="00B67348"/>
    <w:rsid w:val="00B70F2D"/>
    <w:rsid w:val="00B7224F"/>
    <w:rsid w:val="00B73103"/>
    <w:rsid w:val="00B74E27"/>
    <w:rsid w:val="00B75BC7"/>
    <w:rsid w:val="00B76934"/>
    <w:rsid w:val="00B775C2"/>
    <w:rsid w:val="00B804EB"/>
    <w:rsid w:val="00B80D2C"/>
    <w:rsid w:val="00B80D93"/>
    <w:rsid w:val="00B815AA"/>
    <w:rsid w:val="00B81DFF"/>
    <w:rsid w:val="00B82D1C"/>
    <w:rsid w:val="00B83B84"/>
    <w:rsid w:val="00B83F28"/>
    <w:rsid w:val="00B844CD"/>
    <w:rsid w:val="00B85856"/>
    <w:rsid w:val="00B85A97"/>
    <w:rsid w:val="00B86055"/>
    <w:rsid w:val="00B86F71"/>
    <w:rsid w:val="00B87277"/>
    <w:rsid w:val="00B916B7"/>
    <w:rsid w:val="00B93006"/>
    <w:rsid w:val="00B93085"/>
    <w:rsid w:val="00B931E0"/>
    <w:rsid w:val="00B932E9"/>
    <w:rsid w:val="00B93976"/>
    <w:rsid w:val="00B93D3F"/>
    <w:rsid w:val="00B94446"/>
    <w:rsid w:val="00B94657"/>
    <w:rsid w:val="00B94C1E"/>
    <w:rsid w:val="00B96559"/>
    <w:rsid w:val="00B96CC4"/>
    <w:rsid w:val="00BA0A97"/>
    <w:rsid w:val="00BA0F04"/>
    <w:rsid w:val="00BA119E"/>
    <w:rsid w:val="00BA38CB"/>
    <w:rsid w:val="00BA3C8D"/>
    <w:rsid w:val="00BA64B5"/>
    <w:rsid w:val="00BA65F9"/>
    <w:rsid w:val="00BA79B6"/>
    <w:rsid w:val="00BB018A"/>
    <w:rsid w:val="00BB088D"/>
    <w:rsid w:val="00BB0CC1"/>
    <w:rsid w:val="00BB1A79"/>
    <w:rsid w:val="00BB1FB3"/>
    <w:rsid w:val="00BB49F1"/>
    <w:rsid w:val="00BB4D06"/>
    <w:rsid w:val="00BB56B6"/>
    <w:rsid w:val="00BB5756"/>
    <w:rsid w:val="00BB7EAD"/>
    <w:rsid w:val="00BC02D7"/>
    <w:rsid w:val="00BC26DF"/>
    <w:rsid w:val="00BC2DF9"/>
    <w:rsid w:val="00BC3BF3"/>
    <w:rsid w:val="00BC45C6"/>
    <w:rsid w:val="00BC4929"/>
    <w:rsid w:val="00BC620E"/>
    <w:rsid w:val="00BC62B3"/>
    <w:rsid w:val="00BC7D4B"/>
    <w:rsid w:val="00BD1975"/>
    <w:rsid w:val="00BD39BD"/>
    <w:rsid w:val="00BD3BA7"/>
    <w:rsid w:val="00BD3F95"/>
    <w:rsid w:val="00BD43FC"/>
    <w:rsid w:val="00BD6743"/>
    <w:rsid w:val="00BE23DC"/>
    <w:rsid w:val="00BE282A"/>
    <w:rsid w:val="00BE4C39"/>
    <w:rsid w:val="00BE5C2D"/>
    <w:rsid w:val="00BE69F6"/>
    <w:rsid w:val="00BF23F3"/>
    <w:rsid w:val="00BF2674"/>
    <w:rsid w:val="00BF57F9"/>
    <w:rsid w:val="00BF6095"/>
    <w:rsid w:val="00BF6138"/>
    <w:rsid w:val="00BF61F3"/>
    <w:rsid w:val="00BF6316"/>
    <w:rsid w:val="00BF7AA5"/>
    <w:rsid w:val="00BF7E31"/>
    <w:rsid w:val="00C003CF"/>
    <w:rsid w:val="00C00C77"/>
    <w:rsid w:val="00C0225D"/>
    <w:rsid w:val="00C02827"/>
    <w:rsid w:val="00C03686"/>
    <w:rsid w:val="00C03F91"/>
    <w:rsid w:val="00C05070"/>
    <w:rsid w:val="00C05799"/>
    <w:rsid w:val="00C072FA"/>
    <w:rsid w:val="00C10056"/>
    <w:rsid w:val="00C10574"/>
    <w:rsid w:val="00C12266"/>
    <w:rsid w:val="00C135C6"/>
    <w:rsid w:val="00C13CB3"/>
    <w:rsid w:val="00C142AF"/>
    <w:rsid w:val="00C14C62"/>
    <w:rsid w:val="00C14FCC"/>
    <w:rsid w:val="00C16401"/>
    <w:rsid w:val="00C1687B"/>
    <w:rsid w:val="00C16A29"/>
    <w:rsid w:val="00C16EFD"/>
    <w:rsid w:val="00C1734A"/>
    <w:rsid w:val="00C215BA"/>
    <w:rsid w:val="00C21AB9"/>
    <w:rsid w:val="00C23595"/>
    <w:rsid w:val="00C24089"/>
    <w:rsid w:val="00C2640D"/>
    <w:rsid w:val="00C26729"/>
    <w:rsid w:val="00C272F2"/>
    <w:rsid w:val="00C30748"/>
    <w:rsid w:val="00C31E03"/>
    <w:rsid w:val="00C339D5"/>
    <w:rsid w:val="00C34E6B"/>
    <w:rsid w:val="00C35676"/>
    <w:rsid w:val="00C36735"/>
    <w:rsid w:val="00C37DF1"/>
    <w:rsid w:val="00C37EED"/>
    <w:rsid w:val="00C4007D"/>
    <w:rsid w:val="00C4164C"/>
    <w:rsid w:val="00C41E92"/>
    <w:rsid w:val="00C42BA4"/>
    <w:rsid w:val="00C431D6"/>
    <w:rsid w:val="00C43C96"/>
    <w:rsid w:val="00C44087"/>
    <w:rsid w:val="00C44550"/>
    <w:rsid w:val="00C44AFA"/>
    <w:rsid w:val="00C450E8"/>
    <w:rsid w:val="00C45677"/>
    <w:rsid w:val="00C477D9"/>
    <w:rsid w:val="00C47910"/>
    <w:rsid w:val="00C5006A"/>
    <w:rsid w:val="00C5103C"/>
    <w:rsid w:val="00C51DAC"/>
    <w:rsid w:val="00C533D2"/>
    <w:rsid w:val="00C53553"/>
    <w:rsid w:val="00C5472A"/>
    <w:rsid w:val="00C54F85"/>
    <w:rsid w:val="00C56A84"/>
    <w:rsid w:val="00C5700C"/>
    <w:rsid w:val="00C57648"/>
    <w:rsid w:val="00C6130D"/>
    <w:rsid w:val="00C61EF8"/>
    <w:rsid w:val="00C6381F"/>
    <w:rsid w:val="00C64AC4"/>
    <w:rsid w:val="00C6654E"/>
    <w:rsid w:val="00C6730B"/>
    <w:rsid w:val="00C702B2"/>
    <w:rsid w:val="00C7207B"/>
    <w:rsid w:val="00C72811"/>
    <w:rsid w:val="00C74035"/>
    <w:rsid w:val="00C74A63"/>
    <w:rsid w:val="00C7584D"/>
    <w:rsid w:val="00C75DCC"/>
    <w:rsid w:val="00C76C19"/>
    <w:rsid w:val="00C80224"/>
    <w:rsid w:val="00C80E44"/>
    <w:rsid w:val="00C80F6D"/>
    <w:rsid w:val="00C81097"/>
    <w:rsid w:val="00C81820"/>
    <w:rsid w:val="00C81C5A"/>
    <w:rsid w:val="00C821D6"/>
    <w:rsid w:val="00C824C8"/>
    <w:rsid w:val="00C82560"/>
    <w:rsid w:val="00C82926"/>
    <w:rsid w:val="00C8632D"/>
    <w:rsid w:val="00C8676A"/>
    <w:rsid w:val="00C902F2"/>
    <w:rsid w:val="00C90AE8"/>
    <w:rsid w:val="00C910E4"/>
    <w:rsid w:val="00C9177C"/>
    <w:rsid w:val="00C91AC9"/>
    <w:rsid w:val="00C92546"/>
    <w:rsid w:val="00C93063"/>
    <w:rsid w:val="00C9365F"/>
    <w:rsid w:val="00C94711"/>
    <w:rsid w:val="00C95173"/>
    <w:rsid w:val="00C979F5"/>
    <w:rsid w:val="00CA05FC"/>
    <w:rsid w:val="00CA0C8C"/>
    <w:rsid w:val="00CA11C1"/>
    <w:rsid w:val="00CA5502"/>
    <w:rsid w:val="00CA656B"/>
    <w:rsid w:val="00CA712D"/>
    <w:rsid w:val="00CB02A1"/>
    <w:rsid w:val="00CB03F7"/>
    <w:rsid w:val="00CB0943"/>
    <w:rsid w:val="00CB24AB"/>
    <w:rsid w:val="00CB3511"/>
    <w:rsid w:val="00CB4075"/>
    <w:rsid w:val="00CB41E7"/>
    <w:rsid w:val="00CB4E2E"/>
    <w:rsid w:val="00CB5757"/>
    <w:rsid w:val="00CB5D30"/>
    <w:rsid w:val="00CB63DA"/>
    <w:rsid w:val="00CB7A29"/>
    <w:rsid w:val="00CB7EBC"/>
    <w:rsid w:val="00CC0AB5"/>
    <w:rsid w:val="00CC19C1"/>
    <w:rsid w:val="00CC2006"/>
    <w:rsid w:val="00CC35B4"/>
    <w:rsid w:val="00CC3EA3"/>
    <w:rsid w:val="00CC6B37"/>
    <w:rsid w:val="00CC6B55"/>
    <w:rsid w:val="00CC7FC0"/>
    <w:rsid w:val="00CD0144"/>
    <w:rsid w:val="00CD0939"/>
    <w:rsid w:val="00CD35E9"/>
    <w:rsid w:val="00CD3B29"/>
    <w:rsid w:val="00CD403D"/>
    <w:rsid w:val="00CD605D"/>
    <w:rsid w:val="00CD62FF"/>
    <w:rsid w:val="00CE0C23"/>
    <w:rsid w:val="00CE0F9B"/>
    <w:rsid w:val="00CE2F64"/>
    <w:rsid w:val="00CE341C"/>
    <w:rsid w:val="00CE43E4"/>
    <w:rsid w:val="00CE447F"/>
    <w:rsid w:val="00CE46F2"/>
    <w:rsid w:val="00CE4DEB"/>
    <w:rsid w:val="00CE786C"/>
    <w:rsid w:val="00CE7BC5"/>
    <w:rsid w:val="00CF02AA"/>
    <w:rsid w:val="00CF1298"/>
    <w:rsid w:val="00CF2736"/>
    <w:rsid w:val="00CF371F"/>
    <w:rsid w:val="00CF51BC"/>
    <w:rsid w:val="00CF596E"/>
    <w:rsid w:val="00CF7201"/>
    <w:rsid w:val="00CF78ED"/>
    <w:rsid w:val="00D01DF4"/>
    <w:rsid w:val="00D020C8"/>
    <w:rsid w:val="00D021E2"/>
    <w:rsid w:val="00D0241C"/>
    <w:rsid w:val="00D02B52"/>
    <w:rsid w:val="00D02F68"/>
    <w:rsid w:val="00D03339"/>
    <w:rsid w:val="00D03F6A"/>
    <w:rsid w:val="00D05DBC"/>
    <w:rsid w:val="00D0607C"/>
    <w:rsid w:val="00D0701B"/>
    <w:rsid w:val="00D1152B"/>
    <w:rsid w:val="00D11735"/>
    <w:rsid w:val="00D11826"/>
    <w:rsid w:val="00D1296C"/>
    <w:rsid w:val="00D13031"/>
    <w:rsid w:val="00D1311D"/>
    <w:rsid w:val="00D13249"/>
    <w:rsid w:val="00D147D8"/>
    <w:rsid w:val="00D15F30"/>
    <w:rsid w:val="00D20871"/>
    <w:rsid w:val="00D21C11"/>
    <w:rsid w:val="00D225F8"/>
    <w:rsid w:val="00D22695"/>
    <w:rsid w:val="00D22763"/>
    <w:rsid w:val="00D251E0"/>
    <w:rsid w:val="00D25BDC"/>
    <w:rsid w:val="00D26F2F"/>
    <w:rsid w:val="00D27420"/>
    <w:rsid w:val="00D32BB7"/>
    <w:rsid w:val="00D338C3"/>
    <w:rsid w:val="00D34205"/>
    <w:rsid w:val="00D34DAE"/>
    <w:rsid w:val="00D361F3"/>
    <w:rsid w:val="00D361F9"/>
    <w:rsid w:val="00D378AA"/>
    <w:rsid w:val="00D40047"/>
    <w:rsid w:val="00D41854"/>
    <w:rsid w:val="00D42BC4"/>
    <w:rsid w:val="00D43F56"/>
    <w:rsid w:val="00D453B6"/>
    <w:rsid w:val="00D4664B"/>
    <w:rsid w:val="00D51CB1"/>
    <w:rsid w:val="00D51E1B"/>
    <w:rsid w:val="00D522EB"/>
    <w:rsid w:val="00D53F2F"/>
    <w:rsid w:val="00D560C1"/>
    <w:rsid w:val="00D57876"/>
    <w:rsid w:val="00D6227C"/>
    <w:rsid w:val="00D62D6A"/>
    <w:rsid w:val="00D62D8E"/>
    <w:rsid w:val="00D6449B"/>
    <w:rsid w:val="00D646F0"/>
    <w:rsid w:val="00D646F9"/>
    <w:rsid w:val="00D64EFE"/>
    <w:rsid w:val="00D65226"/>
    <w:rsid w:val="00D673C3"/>
    <w:rsid w:val="00D673D6"/>
    <w:rsid w:val="00D675A9"/>
    <w:rsid w:val="00D67CCE"/>
    <w:rsid w:val="00D67F3E"/>
    <w:rsid w:val="00D71ABA"/>
    <w:rsid w:val="00D72F7B"/>
    <w:rsid w:val="00D73A67"/>
    <w:rsid w:val="00D74399"/>
    <w:rsid w:val="00D744F7"/>
    <w:rsid w:val="00D74771"/>
    <w:rsid w:val="00D7538E"/>
    <w:rsid w:val="00D76079"/>
    <w:rsid w:val="00D76F2A"/>
    <w:rsid w:val="00D772E4"/>
    <w:rsid w:val="00D77F3A"/>
    <w:rsid w:val="00D77FD5"/>
    <w:rsid w:val="00D80536"/>
    <w:rsid w:val="00D809AE"/>
    <w:rsid w:val="00D82468"/>
    <w:rsid w:val="00D83A75"/>
    <w:rsid w:val="00D8783E"/>
    <w:rsid w:val="00D9060A"/>
    <w:rsid w:val="00D91960"/>
    <w:rsid w:val="00D936DE"/>
    <w:rsid w:val="00D93D4F"/>
    <w:rsid w:val="00D95413"/>
    <w:rsid w:val="00D95A0D"/>
    <w:rsid w:val="00D9687F"/>
    <w:rsid w:val="00D97176"/>
    <w:rsid w:val="00D9764F"/>
    <w:rsid w:val="00D97DAB"/>
    <w:rsid w:val="00DA0187"/>
    <w:rsid w:val="00DA2975"/>
    <w:rsid w:val="00DA588F"/>
    <w:rsid w:val="00DA68B0"/>
    <w:rsid w:val="00DA690F"/>
    <w:rsid w:val="00DB617F"/>
    <w:rsid w:val="00DB7412"/>
    <w:rsid w:val="00DB75A2"/>
    <w:rsid w:val="00DC1B61"/>
    <w:rsid w:val="00DC30AB"/>
    <w:rsid w:val="00DC43E5"/>
    <w:rsid w:val="00DC4BDF"/>
    <w:rsid w:val="00DC4EA2"/>
    <w:rsid w:val="00DC5AF6"/>
    <w:rsid w:val="00DC6775"/>
    <w:rsid w:val="00DD04E6"/>
    <w:rsid w:val="00DD0C30"/>
    <w:rsid w:val="00DD0F5C"/>
    <w:rsid w:val="00DD106D"/>
    <w:rsid w:val="00DD1254"/>
    <w:rsid w:val="00DD1C68"/>
    <w:rsid w:val="00DD6C0E"/>
    <w:rsid w:val="00DD6F43"/>
    <w:rsid w:val="00DD795C"/>
    <w:rsid w:val="00DE1CBF"/>
    <w:rsid w:val="00DE1FDB"/>
    <w:rsid w:val="00DE216A"/>
    <w:rsid w:val="00DE21FC"/>
    <w:rsid w:val="00DE23E8"/>
    <w:rsid w:val="00DE2926"/>
    <w:rsid w:val="00DE2B68"/>
    <w:rsid w:val="00DE2C94"/>
    <w:rsid w:val="00DE3628"/>
    <w:rsid w:val="00DE3BC1"/>
    <w:rsid w:val="00DE4BAA"/>
    <w:rsid w:val="00DE54ED"/>
    <w:rsid w:val="00DE5BD1"/>
    <w:rsid w:val="00DE5BF8"/>
    <w:rsid w:val="00DE6BBD"/>
    <w:rsid w:val="00DE6C6D"/>
    <w:rsid w:val="00DE741E"/>
    <w:rsid w:val="00DF2EAC"/>
    <w:rsid w:val="00DF35CF"/>
    <w:rsid w:val="00DF62F5"/>
    <w:rsid w:val="00E0134C"/>
    <w:rsid w:val="00E014BE"/>
    <w:rsid w:val="00E03B0C"/>
    <w:rsid w:val="00E04905"/>
    <w:rsid w:val="00E05EB3"/>
    <w:rsid w:val="00E05FB4"/>
    <w:rsid w:val="00E07E4E"/>
    <w:rsid w:val="00E101A7"/>
    <w:rsid w:val="00E10DD0"/>
    <w:rsid w:val="00E120E0"/>
    <w:rsid w:val="00E12C72"/>
    <w:rsid w:val="00E131C8"/>
    <w:rsid w:val="00E136C8"/>
    <w:rsid w:val="00E140A8"/>
    <w:rsid w:val="00E14956"/>
    <w:rsid w:val="00E15D12"/>
    <w:rsid w:val="00E17910"/>
    <w:rsid w:val="00E17C31"/>
    <w:rsid w:val="00E214C4"/>
    <w:rsid w:val="00E21907"/>
    <w:rsid w:val="00E2582B"/>
    <w:rsid w:val="00E27690"/>
    <w:rsid w:val="00E31D29"/>
    <w:rsid w:val="00E31E30"/>
    <w:rsid w:val="00E31E8B"/>
    <w:rsid w:val="00E32C99"/>
    <w:rsid w:val="00E33F86"/>
    <w:rsid w:val="00E34824"/>
    <w:rsid w:val="00E3555E"/>
    <w:rsid w:val="00E3657A"/>
    <w:rsid w:val="00E366FD"/>
    <w:rsid w:val="00E36CCA"/>
    <w:rsid w:val="00E37AB7"/>
    <w:rsid w:val="00E40B77"/>
    <w:rsid w:val="00E41CDB"/>
    <w:rsid w:val="00E420FF"/>
    <w:rsid w:val="00E4375E"/>
    <w:rsid w:val="00E43FF2"/>
    <w:rsid w:val="00E44E7B"/>
    <w:rsid w:val="00E47F17"/>
    <w:rsid w:val="00E47FFE"/>
    <w:rsid w:val="00E52264"/>
    <w:rsid w:val="00E5284E"/>
    <w:rsid w:val="00E52C82"/>
    <w:rsid w:val="00E53558"/>
    <w:rsid w:val="00E54466"/>
    <w:rsid w:val="00E5476B"/>
    <w:rsid w:val="00E548E1"/>
    <w:rsid w:val="00E57ABA"/>
    <w:rsid w:val="00E57DDC"/>
    <w:rsid w:val="00E610C5"/>
    <w:rsid w:val="00E61E24"/>
    <w:rsid w:val="00E626C7"/>
    <w:rsid w:val="00E62BA9"/>
    <w:rsid w:val="00E632BD"/>
    <w:rsid w:val="00E634A0"/>
    <w:rsid w:val="00E66538"/>
    <w:rsid w:val="00E6780C"/>
    <w:rsid w:val="00E70A58"/>
    <w:rsid w:val="00E71FAB"/>
    <w:rsid w:val="00E73589"/>
    <w:rsid w:val="00E74CB3"/>
    <w:rsid w:val="00E74CDB"/>
    <w:rsid w:val="00E74E85"/>
    <w:rsid w:val="00E77957"/>
    <w:rsid w:val="00E77BE7"/>
    <w:rsid w:val="00E830C7"/>
    <w:rsid w:val="00E8378E"/>
    <w:rsid w:val="00E83BA6"/>
    <w:rsid w:val="00E84405"/>
    <w:rsid w:val="00E847E4"/>
    <w:rsid w:val="00E84FA8"/>
    <w:rsid w:val="00E85331"/>
    <w:rsid w:val="00E868EC"/>
    <w:rsid w:val="00E87363"/>
    <w:rsid w:val="00E879EB"/>
    <w:rsid w:val="00E922C6"/>
    <w:rsid w:val="00E93880"/>
    <w:rsid w:val="00E93E69"/>
    <w:rsid w:val="00E94937"/>
    <w:rsid w:val="00E94C61"/>
    <w:rsid w:val="00E95BAE"/>
    <w:rsid w:val="00E973A8"/>
    <w:rsid w:val="00EA0D55"/>
    <w:rsid w:val="00EA172C"/>
    <w:rsid w:val="00EA28F7"/>
    <w:rsid w:val="00EA297F"/>
    <w:rsid w:val="00EA2F13"/>
    <w:rsid w:val="00EA3386"/>
    <w:rsid w:val="00EA3C4A"/>
    <w:rsid w:val="00EA3F75"/>
    <w:rsid w:val="00EA412F"/>
    <w:rsid w:val="00EA4D04"/>
    <w:rsid w:val="00EA5D6F"/>
    <w:rsid w:val="00EA70F2"/>
    <w:rsid w:val="00EA79E3"/>
    <w:rsid w:val="00EB1126"/>
    <w:rsid w:val="00EB176A"/>
    <w:rsid w:val="00EB47D7"/>
    <w:rsid w:val="00EB48C4"/>
    <w:rsid w:val="00EB4B54"/>
    <w:rsid w:val="00EB5D79"/>
    <w:rsid w:val="00EB6662"/>
    <w:rsid w:val="00EB71BF"/>
    <w:rsid w:val="00EB783C"/>
    <w:rsid w:val="00EB7D14"/>
    <w:rsid w:val="00EB7F21"/>
    <w:rsid w:val="00EC18DA"/>
    <w:rsid w:val="00EC1F84"/>
    <w:rsid w:val="00EC23E1"/>
    <w:rsid w:val="00EC2EDA"/>
    <w:rsid w:val="00EC4C1A"/>
    <w:rsid w:val="00EC607A"/>
    <w:rsid w:val="00EC60EA"/>
    <w:rsid w:val="00EC658D"/>
    <w:rsid w:val="00ED175C"/>
    <w:rsid w:val="00ED22DE"/>
    <w:rsid w:val="00ED4181"/>
    <w:rsid w:val="00ED54AC"/>
    <w:rsid w:val="00ED6D41"/>
    <w:rsid w:val="00ED70D8"/>
    <w:rsid w:val="00ED7B03"/>
    <w:rsid w:val="00ED7BCE"/>
    <w:rsid w:val="00EE0228"/>
    <w:rsid w:val="00EE02BD"/>
    <w:rsid w:val="00EE0B00"/>
    <w:rsid w:val="00EE1E28"/>
    <w:rsid w:val="00EE236E"/>
    <w:rsid w:val="00EE271F"/>
    <w:rsid w:val="00EE3233"/>
    <w:rsid w:val="00EE3365"/>
    <w:rsid w:val="00EE3B7F"/>
    <w:rsid w:val="00EE401C"/>
    <w:rsid w:val="00EE4517"/>
    <w:rsid w:val="00EE4540"/>
    <w:rsid w:val="00EE506C"/>
    <w:rsid w:val="00EE5330"/>
    <w:rsid w:val="00EE6FB6"/>
    <w:rsid w:val="00EE7B70"/>
    <w:rsid w:val="00EF20FB"/>
    <w:rsid w:val="00EF2E6B"/>
    <w:rsid w:val="00EF34EF"/>
    <w:rsid w:val="00EF359B"/>
    <w:rsid w:val="00EF5B05"/>
    <w:rsid w:val="00EF5C07"/>
    <w:rsid w:val="00EF710F"/>
    <w:rsid w:val="00EF7198"/>
    <w:rsid w:val="00EF7EB7"/>
    <w:rsid w:val="00F002B6"/>
    <w:rsid w:val="00F03C33"/>
    <w:rsid w:val="00F04A71"/>
    <w:rsid w:val="00F0596C"/>
    <w:rsid w:val="00F061B5"/>
    <w:rsid w:val="00F117AB"/>
    <w:rsid w:val="00F12E11"/>
    <w:rsid w:val="00F12FF2"/>
    <w:rsid w:val="00F13614"/>
    <w:rsid w:val="00F16513"/>
    <w:rsid w:val="00F17065"/>
    <w:rsid w:val="00F1748A"/>
    <w:rsid w:val="00F20EDB"/>
    <w:rsid w:val="00F22044"/>
    <w:rsid w:val="00F22375"/>
    <w:rsid w:val="00F22ACF"/>
    <w:rsid w:val="00F22B3F"/>
    <w:rsid w:val="00F241C2"/>
    <w:rsid w:val="00F24762"/>
    <w:rsid w:val="00F26ADD"/>
    <w:rsid w:val="00F27278"/>
    <w:rsid w:val="00F276F7"/>
    <w:rsid w:val="00F30960"/>
    <w:rsid w:val="00F30BB3"/>
    <w:rsid w:val="00F30C50"/>
    <w:rsid w:val="00F311E1"/>
    <w:rsid w:val="00F3222D"/>
    <w:rsid w:val="00F32463"/>
    <w:rsid w:val="00F326CD"/>
    <w:rsid w:val="00F32A5C"/>
    <w:rsid w:val="00F342FB"/>
    <w:rsid w:val="00F35207"/>
    <w:rsid w:val="00F35552"/>
    <w:rsid w:val="00F35B41"/>
    <w:rsid w:val="00F35E05"/>
    <w:rsid w:val="00F35E23"/>
    <w:rsid w:val="00F36299"/>
    <w:rsid w:val="00F37B81"/>
    <w:rsid w:val="00F408BC"/>
    <w:rsid w:val="00F420FD"/>
    <w:rsid w:val="00F43A1F"/>
    <w:rsid w:val="00F43F3F"/>
    <w:rsid w:val="00F45DDF"/>
    <w:rsid w:val="00F4600A"/>
    <w:rsid w:val="00F47C8F"/>
    <w:rsid w:val="00F514E2"/>
    <w:rsid w:val="00F51CDF"/>
    <w:rsid w:val="00F5218D"/>
    <w:rsid w:val="00F54847"/>
    <w:rsid w:val="00F54EB3"/>
    <w:rsid w:val="00F56523"/>
    <w:rsid w:val="00F56CCE"/>
    <w:rsid w:val="00F56D2F"/>
    <w:rsid w:val="00F56E8E"/>
    <w:rsid w:val="00F600F6"/>
    <w:rsid w:val="00F61836"/>
    <w:rsid w:val="00F61D48"/>
    <w:rsid w:val="00F62B81"/>
    <w:rsid w:val="00F6621B"/>
    <w:rsid w:val="00F72BFC"/>
    <w:rsid w:val="00F72FDD"/>
    <w:rsid w:val="00F73A90"/>
    <w:rsid w:val="00F7413E"/>
    <w:rsid w:val="00F74752"/>
    <w:rsid w:val="00F7486F"/>
    <w:rsid w:val="00F753D0"/>
    <w:rsid w:val="00F77503"/>
    <w:rsid w:val="00F77B6A"/>
    <w:rsid w:val="00F77F0D"/>
    <w:rsid w:val="00F80096"/>
    <w:rsid w:val="00F81B56"/>
    <w:rsid w:val="00F82EEC"/>
    <w:rsid w:val="00F83734"/>
    <w:rsid w:val="00F83A3F"/>
    <w:rsid w:val="00F841B1"/>
    <w:rsid w:val="00F84AC0"/>
    <w:rsid w:val="00F84CFE"/>
    <w:rsid w:val="00F857E5"/>
    <w:rsid w:val="00F858A7"/>
    <w:rsid w:val="00F8613C"/>
    <w:rsid w:val="00F8724A"/>
    <w:rsid w:val="00F87BC4"/>
    <w:rsid w:val="00F90934"/>
    <w:rsid w:val="00F915B9"/>
    <w:rsid w:val="00F9399F"/>
    <w:rsid w:val="00F93A38"/>
    <w:rsid w:val="00F94702"/>
    <w:rsid w:val="00F952E6"/>
    <w:rsid w:val="00F958A1"/>
    <w:rsid w:val="00FA04F9"/>
    <w:rsid w:val="00FA0BA6"/>
    <w:rsid w:val="00FA1511"/>
    <w:rsid w:val="00FA1BCE"/>
    <w:rsid w:val="00FA2ECB"/>
    <w:rsid w:val="00FA4504"/>
    <w:rsid w:val="00FA4BF9"/>
    <w:rsid w:val="00FB092E"/>
    <w:rsid w:val="00FB3BAE"/>
    <w:rsid w:val="00FB3CDE"/>
    <w:rsid w:val="00FB3F1F"/>
    <w:rsid w:val="00FB4780"/>
    <w:rsid w:val="00FB5807"/>
    <w:rsid w:val="00FB5D3E"/>
    <w:rsid w:val="00FB6365"/>
    <w:rsid w:val="00FB6FDF"/>
    <w:rsid w:val="00FC041D"/>
    <w:rsid w:val="00FC1C47"/>
    <w:rsid w:val="00FC2452"/>
    <w:rsid w:val="00FC254E"/>
    <w:rsid w:val="00FC2576"/>
    <w:rsid w:val="00FC4C0C"/>
    <w:rsid w:val="00FC74D8"/>
    <w:rsid w:val="00FC7843"/>
    <w:rsid w:val="00FC7DDA"/>
    <w:rsid w:val="00FC7EE9"/>
    <w:rsid w:val="00FD0AF1"/>
    <w:rsid w:val="00FD1610"/>
    <w:rsid w:val="00FD1F62"/>
    <w:rsid w:val="00FD2DEE"/>
    <w:rsid w:val="00FD5196"/>
    <w:rsid w:val="00FD5C99"/>
    <w:rsid w:val="00FD5DE4"/>
    <w:rsid w:val="00FD7457"/>
    <w:rsid w:val="00FD7F41"/>
    <w:rsid w:val="00FE1B0C"/>
    <w:rsid w:val="00FE1FC1"/>
    <w:rsid w:val="00FE3AE9"/>
    <w:rsid w:val="00FE53A5"/>
    <w:rsid w:val="00FE5A82"/>
    <w:rsid w:val="00FE688F"/>
    <w:rsid w:val="00FE6D7F"/>
    <w:rsid w:val="00FF0002"/>
    <w:rsid w:val="00FF0218"/>
    <w:rsid w:val="00FF072B"/>
    <w:rsid w:val="00FF17FD"/>
    <w:rsid w:val="00FF19E9"/>
    <w:rsid w:val="00FF30A2"/>
    <w:rsid w:val="00FF32BB"/>
    <w:rsid w:val="00FF3656"/>
    <w:rsid w:val="00FF3800"/>
    <w:rsid w:val="00FF469A"/>
    <w:rsid w:val="00FF46CA"/>
    <w:rsid w:val="00FF4E78"/>
    <w:rsid w:val="00FF53CA"/>
    <w:rsid w:val="00FF62E2"/>
    <w:rsid w:val="00FF79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04989"/>
    <w:rPr>
      <w:rFonts w:ascii="Verdana" w:hAnsi="Verdana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0498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4989"/>
    <w:rPr>
      <w:rFonts w:ascii="Verdana" w:hAnsi="Verdana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rsid w:val="0090498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4989"/>
    <w:rPr>
      <w:rFonts w:ascii="Verdana" w:hAnsi="Verdana"/>
      <w:szCs w:val="24"/>
      <w:lang w:val="en-US" w:eastAsia="en-US"/>
    </w:rPr>
  </w:style>
  <w:style w:type="character" w:styleId="PageNumber">
    <w:name w:val="page number"/>
    <w:basedOn w:val="DefaultParagraphFont"/>
    <w:uiPriority w:val="99"/>
    <w:rsid w:val="00904989"/>
    <w:rPr>
      <w:rFonts w:cs="Times New Roman"/>
    </w:rPr>
  </w:style>
  <w:style w:type="character" w:styleId="LineNumber">
    <w:name w:val="line number"/>
    <w:basedOn w:val="DefaultParagraphFont"/>
    <w:rsid w:val="00904989"/>
  </w:style>
  <w:style w:type="paragraph" w:styleId="BalloonText">
    <w:name w:val="Balloon Text"/>
    <w:basedOn w:val="Normal"/>
    <w:link w:val="BalloonTextChar"/>
    <w:rsid w:val="0090498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04989"/>
    <w:rPr>
      <w:rFonts w:ascii="Tahoma" w:hAnsi="Tahoma" w:cs="Tahoma"/>
      <w:sz w:val="16"/>
      <w:szCs w:val="16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page number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04989"/>
    <w:rPr>
      <w:rFonts w:ascii="Verdana" w:hAnsi="Verdana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rsid w:val="00904989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04989"/>
    <w:rPr>
      <w:rFonts w:ascii="Verdana" w:hAnsi="Verdana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rsid w:val="00904989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04989"/>
    <w:rPr>
      <w:rFonts w:ascii="Verdana" w:hAnsi="Verdana"/>
      <w:szCs w:val="24"/>
      <w:lang w:val="en-US" w:eastAsia="en-US"/>
    </w:rPr>
  </w:style>
  <w:style w:type="character" w:styleId="PageNumber">
    <w:name w:val="page number"/>
    <w:basedOn w:val="DefaultParagraphFont"/>
    <w:uiPriority w:val="99"/>
    <w:rsid w:val="00904989"/>
    <w:rPr>
      <w:rFonts w:cs="Times New Roman"/>
    </w:rPr>
  </w:style>
  <w:style w:type="character" w:styleId="LineNumber">
    <w:name w:val="line number"/>
    <w:basedOn w:val="DefaultParagraphFont"/>
    <w:rsid w:val="00904989"/>
  </w:style>
  <w:style w:type="paragraph" w:styleId="BalloonText">
    <w:name w:val="Balloon Text"/>
    <w:basedOn w:val="Normal"/>
    <w:link w:val="BalloonTextChar"/>
    <w:rsid w:val="00904989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904989"/>
    <w:rPr>
      <w:rFonts w:ascii="Tahoma" w:hAnsi="Tahoma" w:cs="Tahoma"/>
      <w:sz w:val="16"/>
      <w:szCs w:val="1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B055EDD5.dotm</Template>
  <TotalTime>3</TotalTime>
  <Pages>3</Pages>
  <Words>344</Words>
  <Characters>1928</Characters>
  <Application>Microsoft Office Word</Application>
  <DocSecurity>0</DocSecurity>
  <Lines>16</Lines>
  <Paragraphs>4</Paragraphs>
  <ScaleCrop>false</ScaleCrop>
  <Company>Hewlett-Packard Company</Company>
  <LinksUpToDate>false</LinksUpToDate>
  <CharactersWithSpaces>2268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Dormer</dc:creator>
  <cp:lastModifiedBy>Laura Dormer</cp:lastModifiedBy>
  <cp:revision>2</cp:revision>
  <dcterms:created xsi:type="dcterms:W3CDTF">2017-04-20T11:20:00Z</dcterms:created>
  <dcterms:modified xsi:type="dcterms:W3CDTF">2017-04-20T11:23:00Z</dcterms:modified>
</cp:coreProperties>
</file>